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120778</wp:posOffset>
            </wp:positionV>
            <wp:extent cx="7544917" cy="10575797"/>
            <wp:effectExtent l="0" t="0" r="0" b="0"/>
            <wp:wrapNone/>
            <wp:docPr id="101" name="Picture 101">
              <a:hlinkClick r:id="rId100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44917" cy="1057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4493285</wp:posOffset>
            </wp:positionH>
            <wp:positionV relativeFrom="page">
              <wp:posOffset>385751</wp:posOffset>
            </wp:positionV>
            <wp:extent cx="87350" cy="203136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7350" cy="203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4746777</wp:posOffset>
            </wp:positionH>
            <wp:positionV relativeFrom="page">
              <wp:posOffset>380975</wp:posOffset>
            </wp:positionV>
            <wp:extent cx="714222" cy="2191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4222" cy="2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5619724</wp:posOffset>
            </wp:positionH>
            <wp:positionV relativeFrom="page">
              <wp:posOffset>385751</wp:posOffset>
            </wp:positionV>
            <wp:extent cx="87261" cy="203136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7261" cy="203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0" behindDoc="0" locked="0" layoutInCell="1" allowOverlap="1">
            <wp:simplePos x="0" y="0"/>
            <wp:positionH relativeFrom="page">
              <wp:posOffset>5968542</wp:posOffset>
            </wp:positionH>
            <wp:positionV relativeFrom="page">
              <wp:posOffset>439255</wp:posOffset>
            </wp:positionV>
            <wp:extent cx="139725" cy="153441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25" cy="153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6249644</wp:posOffset>
            </wp:positionH>
            <wp:positionV relativeFrom="page">
              <wp:posOffset>439255</wp:posOffset>
            </wp:positionV>
            <wp:extent cx="136931" cy="153441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931" cy="153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359663</wp:posOffset>
            </wp:positionH>
            <wp:positionV relativeFrom="page">
              <wp:posOffset>1059486</wp:posOffset>
            </wp:positionV>
            <wp:extent cx="544830" cy="16611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4830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855268</wp:posOffset>
            </wp:positionH>
            <wp:positionV relativeFrom="page">
              <wp:posOffset>1059486</wp:posOffset>
            </wp:positionV>
            <wp:extent cx="424980" cy="16611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4980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1249984</wp:posOffset>
            </wp:positionH>
            <wp:positionV relativeFrom="page">
              <wp:posOffset>1059486</wp:posOffset>
            </wp:positionV>
            <wp:extent cx="613562" cy="166115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3562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359663</wp:posOffset>
            </wp:positionH>
            <wp:positionV relativeFrom="page">
              <wp:posOffset>1225601</wp:posOffset>
            </wp:positionV>
            <wp:extent cx="1326896" cy="166115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26896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359663</wp:posOffset>
            </wp:positionH>
            <wp:positionV relativeFrom="page">
              <wp:posOffset>1390142</wp:posOffset>
            </wp:positionV>
            <wp:extent cx="650494" cy="166115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0494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359663</wp:posOffset>
            </wp:positionH>
            <wp:positionV relativeFrom="page">
              <wp:posOffset>1556258</wp:posOffset>
            </wp:positionV>
            <wp:extent cx="1012583" cy="166115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2583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9" behindDoc="0" locked="0" layoutInCell="1" allowOverlap="1">
            <wp:simplePos x="0" y="0"/>
            <wp:positionH relativeFrom="page">
              <wp:posOffset>359663</wp:posOffset>
            </wp:positionH>
            <wp:positionV relativeFrom="page">
              <wp:posOffset>2060703</wp:posOffset>
            </wp:positionV>
            <wp:extent cx="1050289" cy="166115"/>
            <wp:effectExtent l="0" t="0" r="0" b="0"/>
            <wp:wrapNone/>
            <wp:docPr id="113" name="Picture 113">
              <a:hlinkClick r:id="rId100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0289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9" behindDoc="0" locked="0" layoutInCell="1" allowOverlap="1">
            <wp:simplePos x="0" y="0"/>
            <wp:positionH relativeFrom="page">
              <wp:posOffset>359663</wp:posOffset>
            </wp:positionH>
            <wp:positionV relativeFrom="page">
              <wp:posOffset>2239011</wp:posOffset>
            </wp:positionV>
            <wp:extent cx="1480820" cy="166115"/>
            <wp:effectExtent l="0" t="0" r="0" b="0"/>
            <wp:wrapNone/>
            <wp:docPr id="114" name="Picture 114">
              <a:hlinkClick r:id="rId100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80820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359663</wp:posOffset>
            </wp:positionH>
            <wp:positionV relativeFrom="page">
              <wp:posOffset>2603246</wp:posOffset>
            </wp:positionV>
            <wp:extent cx="146304" cy="166115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304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478536</wp:posOffset>
            </wp:positionH>
            <wp:positionV relativeFrom="page">
              <wp:posOffset>2603246</wp:posOffset>
            </wp:positionV>
            <wp:extent cx="392938" cy="166115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2938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836980</wp:posOffset>
            </wp:positionH>
            <wp:positionV relativeFrom="page">
              <wp:posOffset>2603246</wp:posOffset>
            </wp:positionV>
            <wp:extent cx="235711" cy="166115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5711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1013764</wp:posOffset>
            </wp:positionH>
            <wp:positionV relativeFrom="page">
              <wp:posOffset>2603246</wp:posOffset>
            </wp:positionV>
            <wp:extent cx="121920" cy="166115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1920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1074724</wp:posOffset>
            </wp:positionH>
            <wp:positionV relativeFrom="page">
              <wp:posOffset>2603246</wp:posOffset>
            </wp:positionV>
            <wp:extent cx="94488" cy="166115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4488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1121968</wp:posOffset>
            </wp:positionH>
            <wp:positionV relativeFrom="page">
              <wp:posOffset>2603246</wp:posOffset>
            </wp:positionV>
            <wp:extent cx="249554" cy="166115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9554" cy="1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1710182</wp:posOffset>
            </wp:positionH>
            <wp:positionV relativeFrom="page">
              <wp:posOffset>3202560</wp:posOffset>
            </wp:positionV>
            <wp:extent cx="1421638" cy="330708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21638" cy="33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3030347</wp:posOffset>
            </wp:positionH>
            <wp:positionV relativeFrom="page">
              <wp:posOffset>3202560</wp:posOffset>
            </wp:positionV>
            <wp:extent cx="1242542" cy="330708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42542" cy="33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4208653</wp:posOffset>
            </wp:positionH>
            <wp:positionV relativeFrom="page">
              <wp:posOffset>3202560</wp:posOffset>
            </wp:positionV>
            <wp:extent cx="228600" cy="330708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33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4371721</wp:posOffset>
            </wp:positionH>
            <wp:positionV relativeFrom="page">
              <wp:posOffset>3202560</wp:posOffset>
            </wp:positionV>
            <wp:extent cx="794765" cy="330708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4765" cy="33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5052948</wp:posOffset>
            </wp:positionH>
            <wp:positionV relativeFrom="page">
              <wp:posOffset>3202560</wp:posOffset>
            </wp:positionV>
            <wp:extent cx="1671447" cy="330708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71447" cy="33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2733167</wp:posOffset>
            </wp:positionH>
            <wp:positionV relativeFrom="page">
              <wp:posOffset>3534791</wp:posOffset>
            </wp:positionV>
            <wp:extent cx="341376" cy="330708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1376" cy="33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2903854</wp:posOffset>
            </wp:positionH>
            <wp:positionV relativeFrom="page">
              <wp:posOffset>3534791</wp:posOffset>
            </wp:positionV>
            <wp:extent cx="2575305" cy="330708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75305" cy="33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4171824</wp:posOffset>
            </wp:positionV>
            <wp:extent cx="125729" cy="202692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5729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1377950</wp:posOffset>
            </wp:positionH>
            <wp:positionV relativeFrom="page">
              <wp:posOffset>4171824</wp:posOffset>
            </wp:positionV>
            <wp:extent cx="394715" cy="202692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4715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1716277</wp:posOffset>
            </wp:positionH>
            <wp:positionV relativeFrom="page">
              <wp:posOffset>4171824</wp:posOffset>
            </wp:positionV>
            <wp:extent cx="64007" cy="202692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7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1781810</wp:posOffset>
            </wp:positionH>
            <wp:positionV relativeFrom="page">
              <wp:posOffset>4171824</wp:posOffset>
            </wp:positionV>
            <wp:extent cx="2374900" cy="202692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74900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4097401</wp:posOffset>
            </wp:positionH>
            <wp:positionV relativeFrom="page">
              <wp:posOffset>4171824</wp:posOffset>
            </wp:positionV>
            <wp:extent cx="64007" cy="202692"/>
            <wp:effectExtent l="0" t="0" r="0" b="0"/>
            <wp:wrapNone/>
            <wp:docPr id="132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7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4162933</wp:posOffset>
            </wp:positionH>
            <wp:positionV relativeFrom="page">
              <wp:posOffset>4171824</wp:posOffset>
            </wp:positionV>
            <wp:extent cx="797763" cy="202692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7763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4932553</wp:posOffset>
            </wp:positionH>
            <wp:positionV relativeFrom="page">
              <wp:posOffset>4171824</wp:posOffset>
            </wp:positionV>
            <wp:extent cx="895769" cy="202692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5769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5809234</wp:posOffset>
            </wp:positionH>
            <wp:positionV relativeFrom="page">
              <wp:posOffset>4171824</wp:posOffset>
            </wp:positionV>
            <wp:extent cx="988694" cy="202692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8694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6735826</wp:posOffset>
            </wp:positionH>
            <wp:positionV relativeFrom="page">
              <wp:posOffset>4171824</wp:posOffset>
            </wp:positionV>
            <wp:extent cx="174752" cy="202692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4752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4374516</wp:posOffset>
            </wp:positionV>
            <wp:extent cx="2053336" cy="202692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53336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3249802</wp:posOffset>
            </wp:positionH>
            <wp:positionV relativeFrom="page">
              <wp:posOffset>4374516</wp:posOffset>
            </wp:positionV>
            <wp:extent cx="144017" cy="202692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017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3345815</wp:posOffset>
            </wp:positionH>
            <wp:positionV relativeFrom="page">
              <wp:posOffset>4374516</wp:posOffset>
            </wp:positionV>
            <wp:extent cx="376732" cy="202692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6732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3687190</wp:posOffset>
            </wp:positionH>
            <wp:positionV relativeFrom="page">
              <wp:posOffset>4374516</wp:posOffset>
            </wp:positionV>
            <wp:extent cx="1052423" cy="202692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2423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4708525</wp:posOffset>
            </wp:positionH>
            <wp:positionV relativeFrom="page">
              <wp:posOffset>4374516</wp:posOffset>
            </wp:positionV>
            <wp:extent cx="1274952" cy="202692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4952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2888614</wp:posOffset>
            </wp:positionH>
            <wp:positionV relativeFrom="page">
              <wp:posOffset>4728084</wp:posOffset>
            </wp:positionV>
            <wp:extent cx="368807" cy="294131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8807" cy="29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3073019</wp:posOffset>
            </wp:positionH>
            <wp:positionV relativeFrom="page">
              <wp:posOffset>4728084</wp:posOffset>
            </wp:positionV>
            <wp:extent cx="771575" cy="294131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1575" cy="29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3748151</wp:posOffset>
            </wp:positionH>
            <wp:positionV relativeFrom="page">
              <wp:posOffset>4728084</wp:posOffset>
            </wp:positionV>
            <wp:extent cx="160020" cy="294131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020" cy="29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3855084</wp:posOffset>
            </wp:positionH>
            <wp:positionV relativeFrom="page">
              <wp:posOffset>4728084</wp:posOffset>
            </wp:positionV>
            <wp:extent cx="167639" cy="294131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7639" cy="29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3938904</wp:posOffset>
            </wp:positionH>
            <wp:positionV relativeFrom="page">
              <wp:posOffset>4728084</wp:posOffset>
            </wp:positionV>
            <wp:extent cx="198120" cy="294131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8120" cy="29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4082160</wp:posOffset>
            </wp:positionH>
            <wp:positionV relativeFrom="page">
              <wp:posOffset>4728084</wp:posOffset>
            </wp:positionV>
            <wp:extent cx="744981" cy="294131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4981" cy="29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4764913</wp:posOffset>
            </wp:positionH>
            <wp:positionV relativeFrom="page">
              <wp:posOffset>4728084</wp:posOffset>
            </wp:positionV>
            <wp:extent cx="590702" cy="294131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0702" cy="29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3103498</wp:posOffset>
            </wp:positionH>
            <wp:positionV relativeFrom="page">
              <wp:posOffset>5022215</wp:posOffset>
            </wp:positionV>
            <wp:extent cx="1983232" cy="294131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83232" cy="29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5470525</wp:posOffset>
            </wp:positionV>
            <wp:extent cx="3494404" cy="202692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94404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4694809</wp:posOffset>
            </wp:positionH>
            <wp:positionV relativeFrom="page">
              <wp:posOffset>5470525</wp:posOffset>
            </wp:positionV>
            <wp:extent cx="1031786" cy="202692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31786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5874386</wp:posOffset>
            </wp:positionV>
            <wp:extent cx="5485257" cy="202692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85257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6684009</wp:posOffset>
            </wp:positionH>
            <wp:positionV relativeFrom="page">
              <wp:posOffset>5874386</wp:posOffset>
            </wp:positionV>
            <wp:extent cx="232409" cy="202692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409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4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6077078</wp:posOffset>
            </wp:positionV>
            <wp:extent cx="4941823" cy="202692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1823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4" behindDoc="0" locked="0" layoutInCell="1" allowOverlap="1">
            <wp:simplePos x="0" y="0"/>
            <wp:positionH relativeFrom="page">
              <wp:posOffset>6142990</wp:posOffset>
            </wp:positionH>
            <wp:positionV relativeFrom="page">
              <wp:posOffset>6077078</wp:posOffset>
            </wp:positionV>
            <wp:extent cx="79247" cy="202692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247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6482462</wp:posOffset>
            </wp:positionV>
            <wp:extent cx="5666105" cy="202692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66105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6685154</wp:posOffset>
            </wp:positionV>
            <wp:extent cx="5663691" cy="202692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63691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6887845</wp:posOffset>
            </wp:positionV>
            <wp:extent cx="3738626" cy="202692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38626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4941696</wp:posOffset>
            </wp:positionH>
            <wp:positionV relativeFrom="page">
              <wp:posOffset>6887845</wp:posOffset>
            </wp:positionV>
            <wp:extent cx="1472946" cy="202692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2946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7255129</wp:posOffset>
            </wp:positionV>
            <wp:extent cx="5669534" cy="202692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69534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7457822</wp:posOffset>
            </wp:positionV>
            <wp:extent cx="2746756" cy="202692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6756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7825486</wp:posOffset>
            </wp:positionV>
            <wp:extent cx="4950332" cy="202692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0332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1260652</wp:posOffset>
            </wp:positionH>
            <wp:positionV relativeFrom="page">
              <wp:posOffset>8028179</wp:posOffset>
            </wp:positionV>
            <wp:extent cx="1472946" cy="202692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2946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2672207</wp:posOffset>
            </wp:positionH>
            <wp:positionV relativeFrom="page">
              <wp:posOffset>8028179</wp:posOffset>
            </wp:positionV>
            <wp:extent cx="970813" cy="202692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70813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3582034</wp:posOffset>
            </wp:positionH>
            <wp:positionV relativeFrom="page">
              <wp:posOffset>8028179</wp:posOffset>
            </wp:positionV>
            <wp:extent cx="118871" cy="202692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8871" cy="2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4321428</wp:posOffset>
            </wp:positionH>
            <wp:positionV relativeFrom="page">
              <wp:posOffset>8395463</wp:posOffset>
            </wp:positionV>
            <wp:extent cx="2094102" cy="220979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94102" cy="220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2161285</wp:posOffset>
            </wp:positionH>
            <wp:positionV relativeFrom="page">
              <wp:posOffset>9437879</wp:posOffset>
            </wp:positionV>
            <wp:extent cx="881481" cy="220979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1481" cy="220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3062351</wp:posOffset>
            </wp:positionH>
            <wp:positionV relativeFrom="page">
              <wp:posOffset>9437879</wp:posOffset>
            </wp:positionV>
            <wp:extent cx="3565779" cy="220979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65779" cy="220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1" behindDoc="0" locked="0" layoutInCell="1" allowOverlap="1">
            <wp:simplePos x="0" y="0"/>
            <wp:positionH relativeFrom="page">
              <wp:posOffset>2161285</wp:posOffset>
            </wp:positionH>
            <wp:positionV relativeFrom="page">
              <wp:posOffset>9658859</wp:posOffset>
            </wp:positionV>
            <wp:extent cx="1363852" cy="220979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3852" cy="220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1" behindDoc="0" locked="0" layoutInCell="1" allowOverlap="1">
            <wp:simplePos x="0" y="0"/>
            <wp:positionH relativeFrom="page">
              <wp:posOffset>3449446</wp:posOffset>
            </wp:positionH>
            <wp:positionV relativeFrom="page">
              <wp:posOffset>9658859</wp:posOffset>
            </wp:positionV>
            <wp:extent cx="2349245" cy="220979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49245" cy="220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7" behindDoc="0" locked="0" layoutInCell="1" allowOverlap="1">
            <wp:simplePos x="0" y="0"/>
            <wp:positionH relativeFrom="page">
              <wp:posOffset>578726</wp:posOffset>
            </wp:positionH>
            <wp:positionV relativeFrom="page">
              <wp:posOffset>10017938</wp:posOffset>
            </wp:positionV>
            <wp:extent cx="69202" cy="109334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202" cy="109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2" behindDoc="0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10020809</wp:posOffset>
            </wp:positionV>
            <wp:extent cx="38734" cy="105511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734" cy="105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7" behindDoc="0" locked="0" layoutInCell="1" allowOverlap="1">
            <wp:simplePos x="0" y="0"/>
            <wp:positionH relativeFrom="page">
              <wp:posOffset>657771</wp:posOffset>
            </wp:positionH>
            <wp:positionV relativeFrom="page">
              <wp:posOffset>10018891</wp:posOffset>
            </wp:positionV>
            <wp:extent cx="73025" cy="108381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025" cy="10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7" behindDoc="0" locked="0" layoutInCell="1" allowOverlap="1">
            <wp:simplePos x="0" y="0"/>
            <wp:positionH relativeFrom="page">
              <wp:posOffset>1120622</wp:posOffset>
            </wp:positionH>
            <wp:positionV relativeFrom="page">
              <wp:posOffset>10020809</wp:posOffset>
            </wp:positionV>
            <wp:extent cx="38735" cy="105511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735" cy="105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7" behindDoc="0" locked="0" layoutInCell="1" allowOverlap="1">
            <wp:simplePos x="0" y="0"/>
            <wp:positionH relativeFrom="page">
              <wp:posOffset>718731</wp:posOffset>
            </wp:positionH>
            <wp:positionV relativeFrom="page">
              <wp:posOffset>10043694</wp:posOffset>
            </wp:positionV>
            <wp:extent cx="72059" cy="83578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059" cy="8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848245</wp:posOffset>
            </wp:positionH>
            <wp:positionV relativeFrom="page">
              <wp:posOffset>10043694</wp:posOffset>
            </wp:positionV>
            <wp:extent cx="72059" cy="83578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059" cy="8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3" behindDoc="0" locked="0" layoutInCell="1" allowOverlap="1">
            <wp:simplePos x="0" y="0"/>
            <wp:positionH relativeFrom="page">
              <wp:posOffset>966342</wp:posOffset>
            </wp:positionH>
            <wp:positionV relativeFrom="page">
              <wp:posOffset>10043694</wp:posOffset>
            </wp:positionV>
            <wp:extent cx="72072" cy="83578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072" cy="8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7" behindDoc="0" locked="0" layoutInCell="1" allowOverlap="1">
            <wp:simplePos x="0" y="0"/>
            <wp:positionH relativeFrom="page">
              <wp:posOffset>1058722</wp:posOffset>
            </wp:positionH>
            <wp:positionV relativeFrom="page">
              <wp:posOffset>10043694</wp:posOffset>
            </wp:positionV>
            <wp:extent cx="77774" cy="111226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74" cy="111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7" behindDoc="0" locked="0" layoutInCell="1" allowOverlap="1">
            <wp:simplePos x="0" y="0"/>
            <wp:positionH relativeFrom="page">
              <wp:posOffset>1145387</wp:posOffset>
            </wp:positionH>
            <wp:positionV relativeFrom="page">
              <wp:posOffset>10043694</wp:posOffset>
            </wp:positionV>
            <wp:extent cx="69202" cy="83578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202" cy="8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9" behindDoc="0" locked="0" layoutInCell="1" allowOverlap="1">
            <wp:simplePos x="0" y="0"/>
            <wp:positionH relativeFrom="page">
              <wp:posOffset>1186345</wp:posOffset>
            </wp:positionH>
            <wp:positionV relativeFrom="page">
              <wp:posOffset>10237280</wp:posOffset>
            </wp:positionV>
            <wp:extent cx="61582" cy="87388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582" cy="8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1" behindDoc="0" locked="0" layoutInCell="1" allowOverlap="1">
            <wp:simplePos x="0" y="0"/>
            <wp:positionH relativeFrom="page">
              <wp:posOffset>362534</wp:posOffset>
            </wp:positionH>
            <wp:positionV relativeFrom="page">
              <wp:posOffset>10256355</wp:posOffset>
            </wp:positionV>
            <wp:extent cx="59689" cy="68313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89" cy="6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7" behindDoc="0" locked="0" layoutInCell="1" allowOverlap="1">
            <wp:simplePos x="0" y="0"/>
            <wp:positionH relativeFrom="page">
              <wp:posOffset>483488</wp:posOffset>
            </wp:positionH>
            <wp:positionV relativeFrom="page">
              <wp:posOffset>10256355</wp:posOffset>
            </wp:positionV>
            <wp:extent cx="63487" cy="68313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487" cy="6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7" behindDoc="0" locked="0" layoutInCell="1" allowOverlap="1">
            <wp:simplePos x="0" y="0"/>
            <wp:positionH relativeFrom="page">
              <wp:posOffset>533019</wp:posOffset>
            </wp:positionH>
            <wp:positionV relativeFrom="page">
              <wp:posOffset>10256355</wp:posOffset>
            </wp:positionV>
            <wp:extent cx="61569" cy="88341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569" cy="88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7" behindDoc="0" locked="0" layoutInCell="1" allowOverlap="1">
            <wp:simplePos x="0" y="0"/>
            <wp:positionH relativeFrom="page">
              <wp:posOffset>576821</wp:posOffset>
            </wp:positionH>
            <wp:positionV relativeFrom="page">
              <wp:posOffset>10256355</wp:posOffset>
            </wp:positionV>
            <wp:extent cx="96278" cy="71920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278" cy="7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9" behindDoc="0" locked="0" layoutInCell="1" allowOverlap="1">
            <wp:simplePos x="0" y="0"/>
            <wp:positionH relativeFrom="page">
              <wp:posOffset>731100</wp:posOffset>
            </wp:positionH>
            <wp:positionV relativeFrom="page">
              <wp:posOffset>10256355</wp:posOffset>
            </wp:positionV>
            <wp:extent cx="60642" cy="68313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42" cy="6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1" behindDoc="0" locked="0" layoutInCell="1" allowOverlap="1">
            <wp:simplePos x="0" y="0"/>
            <wp:positionH relativeFrom="page">
              <wp:posOffset>823480</wp:posOffset>
            </wp:positionH>
            <wp:positionV relativeFrom="page">
              <wp:posOffset>10256355</wp:posOffset>
            </wp:positionV>
            <wp:extent cx="59689" cy="68313"/>
            <wp:effectExtent l="0" t="0" r="0" b="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0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89" cy="6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3" behindDoc="0" locked="0" layoutInCell="1" allowOverlap="1">
            <wp:simplePos x="0" y="0"/>
            <wp:positionH relativeFrom="page">
              <wp:posOffset>895858</wp:posOffset>
            </wp:positionH>
            <wp:positionV relativeFrom="page">
              <wp:posOffset>10256355</wp:posOffset>
            </wp:positionV>
            <wp:extent cx="65405" cy="89293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405" cy="89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5" behindDoc="0" locked="0" layoutInCell="1" allowOverlap="1">
            <wp:simplePos x="0" y="0"/>
            <wp:positionH relativeFrom="page">
              <wp:posOffset>1004430</wp:posOffset>
            </wp:positionH>
            <wp:positionV relativeFrom="page">
              <wp:posOffset>10256355</wp:posOffset>
            </wp:positionV>
            <wp:extent cx="57785" cy="68313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785" cy="6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7" behindDoc="0" locked="0" layoutInCell="1" allowOverlap="1">
            <wp:simplePos x="0" y="0"/>
            <wp:positionH relativeFrom="page">
              <wp:posOffset>1113002</wp:posOffset>
            </wp:positionH>
            <wp:positionV relativeFrom="page">
              <wp:posOffset>10256355</wp:posOffset>
            </wp:positionV>
            <wp:extent cx="58737" cy="68313"/>
            <wp:effectExtent l="0" t="0" r="0" b="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0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737" cy="6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359041</wp:posOffset>
            </wp:positionH>
            <wp:positionV relativeFrom="page">
              <wp:posOffset>284747</wp:posOffset>
            </wp:positionV>
            <wp:extent cx="6481940" cy="10047250"/>
            <wp:effectExtent l="0" t="0" r="0" b="0"/>
            <wp:wrapNone/>
            <wp:docPr id="190" name="Freeform 190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6481940" cy="10047250"/>
                      <a:chOff x="0" y="0"/>
                      <a:chExt cx="6481940" cy="10047250"/>
                    </a:xfrm>
                  </wpg:grpSpPr>
                  <wps:wsp>
                    <wps:cNvCnPr/>
                    <wps:spPr>
                      <a:xfrm rot="0" flipH="0" flipV="0">
                        <a:off x="3475088" y="0"/>
                        <a:ext cx="360236" cy="460553"/>
                      </a:xfrm>
                      <a:custGeom>
                        <a:rect l="l" t="t" r="r" b="b"/>
                        <a:pathLst>
                          <a:path w="360236" h="460553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279007"/>
                            </a:lnTo>
                            <a:cubicBezTo>
                              <a:pt x="0" y="281877"/>
                              <a:pt x="0" y="284747"/>
                              <a:pt x="0" y="287617"/>
                            </a:cubicBezTo>
                            <a:lnTo>
                              <a:pt x="0" y="293345"/>
                            </a:lnTo>
                            <a:cubicBezTo>
                              <a:pt x="953" y="304813"/>
                              <a:pt x="3811" y="316268"/>
                              <a:pt x="6668" y="326784"/>
                            </a:cubicBezTo>
                            <a:lnTo>
                              <a:pt x="8573" y="332512"/>
                            </a:lnTo>
                            <a:cubicBezTo>
                              <a:pt x="31446" y="407048"/>
                              <a:pt x="99111" y="460553"/>
                              <a:pt x="180112" y="460553"/>
                            </a:cubicBezTo>
                            <a:cubicBezTo>
                              <a:pt x="260160" y="460553"/>
                              <a:pt x="329731" y="407048"/>
                              <a:pt x="352616" y="332512"/>
                            </a:cubicBezTo>
                            <a:lnTo>
                              <a:pt x="354521" y="326784"/>
                            </a:lnTo>
                            <a:cubicBezTo>
                              <a:pt x="357379" y="316268"/>
                              <a:pt x="359284" y="304813"/>
                              <a:pt x="360236" y="293345"/>
                            </a:cubicBezTo>
                            <a:lnTo>
                              <a:pt x="360236" y="287617"/>
                            </a:lnTo>
                            <a:cubicBezTo>
                              <a:pt x="360236" y="284747"/>
                              <a:pt x="360236" y="281877"/>
                              <a:pt x="360236" y="279007"/>
                            </a:cubicBezTo>
                            <a:lnTo>
                              <a:pt x="360236" y="0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0" y="0"/>
                            </a:moveTo>
                          </a:path>
                        </a:pathLst>
                      </a:custGeom>
                      <a:solidFill>
                        <a:srgbClr val="E31C2A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3996373" y="111798"/>
                        <a:ext cx="132461" cy="184417"/>
                      </a:xfrm>
                      <a:custGeom>
                        <a:rect l="l" t="t" r="r" b="b"/>
                        <a:pathLst>
                          <a:path w="132461" h="184417">
                            <a:moveTo>
                              <a:pt x="111493" y="46825"/>
                            </a:moveTo>
                            <a:lnTo>
                              <a:pt x="111493" y="46825"/>
                            </a:lnTo>
                            <a:cubicBezTo>
                              <a:pt x="116256" y="49683"/>
                              <a:pt x="124841" y="51588"/>
                              <a:pt x="129603" y="51588"/>
                            </a:cubicBezTo>
                            <a:cubicBezTo>
                              <a:pt x="131508" y="41098"/>
                              <a:pt x="132461" y="22924"/>
                              <a:pt x="132461" y="9563"/>
                            </a:cubicBezTo>
                            <a:cubicBezTo>
                              <a:pt x="120065" y="3810"/>
                              <a:pt x="104826" y="0"/>
                              <a:pt x="85776" y="0"/>
                            </a:cubicBezTo>
                            <a:cubicBezTo>
                              <a:pt x="39078" y="0"/>
                              <a:pt x="0" y="35345"/>
                              <a:pt x="0" y="95555"/>
                            </a:cubicBezTo>
                            <a:cubicBezTo>
                              <a:pt x="0" y="147142"/>
                              <a:pt x="29540" y="184417"/>
                              <a:pt x="74320" y="184417"/>
                            </a:cubicBezTo>
                            <a:cubicBezTo>
                              <a:pt x="94348" y="184417"/>
                              <a:pt x="115303" y="178677"/>
                              <a:pt x="127698" y="171984"/>
                            </a:cubicBezTo>
                            <a:cubicBezTo>
                              <a:pt x="129603" y="168161"/>
                              <a:pt x="131508" y="160528"/>
                              <a:pt x="130556" y="155740"/>
                            </a:cubicBezTo>
                            <a:cubicBezTo>
                              <a:pt x="118161" y="160528"/>
                              <a:pt x="98158" y="165303"/>
                              <a:pt x="83870" y="165303"/>
                            </a:cubicBezTo>
                            <a:cubicBezTo>
                              <a:pt x="48603" y="165303"/>
                              <a:pt x="23825" y="141415"/>
                              <a:pt x="23825" y="89815"/>
                            </a:cubicBezTo>
                            <a:cubicBezTo>
                              <a:pt x="23825" y="41098"/>
                              <a:pt x="51460" y="16243"/>
                              <a:pt x="84823" y="16243"/>
                            </a:cubicBezTo>
                            <a:cubicBezTo>
                              <a:pt x="93395" y="16243"/>
                              <a:pt x="102920" y="17196"/>
                              <a:pt x="111493" y="21971"/>
                            </a:cubicBezTo>
                            <a:lnTo>
                              <a:pt x="111493" y="46825"/>
                            </a:lnTo>
                            <a:close/>
                            <a:moveTo>
                              <a:pt x="111493" y="46825"/>
                            </a:moveTo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4216514" y="137604"/>
                        <a:ext cx="78144" cy="157646"/>
                      </a:xfrm>
                      <a:custGeom>
                        <a:rect l="l" t="t" r="r" b="b"/>
                        <a:pathLst>
                          <a:path w="78144" h="157646">
                            <a:moveTo>
                              <a:pt x="17146" y="31535"/>
                            </a:moveTo>
                            <a:lnTo>
                              <a:pt x="17146" y="31535"/>
                            </a:lnTo>
                            <a:cubicBezTo>
                              <a:pt x="12383" y="32488"/>
                              <a:pt x="6668" y="34392"/>
                              <a:pt x="2858" y="35345"/>
                            </a:cubicBezTo>
                            <a:cubicBezTo>
                              <a:pt x="1905" y="39168"/>
                              <a:pt x="0" y="44895"/>
                              <a:pt x="0" y="48731"/>
                            </a:cubicBezTo>
                            <a:lnTo>
                              <a:pt x="17146" y="48731"/>
                            </a:lnTo>
                            <a:cubicBezTo>
                              <a:pt x="16193" y="74525"/>
                              <a:pt x="16193" y="107011"/>
                              <a:pt x="16193" y="121336"/>
                            </a:cubicBezTo>
                            <a:cubicBezTo>
                              <a:pt x="16193" y="147143"/>
                              <a:pt x="25731" y="157646"/>
                              <a:pt x="44781" y="157646"/>
                            </a:cubicBezTo>
                            <a:cubicBezTo>
                              <a:pt x="55271" y="157646"/>
                              <a:pt x="65761" y="155741"/>
                              <a:pt x="76238" y="150966"/>
                            </a:cubicBezTo>
                            <a:cubicBezTo>
                              <a:pt x="77191" y="149060"/>
                              <a:pt x="78144" y="145225"/>
                              <a:pt x="78144" y="141403"/>
                            </a:cubicBezTo>
                            <a:cubicBezTo>
                              <a:pt x="78144" y="140450"/>
                              <a:pt x="78144" y="139497"/>
                              <a:pt x="78144" y="137593"/>
                            </a:cubicBezTo>
                            <a:cubicBezTo>
                              <a:pt x="70524" y="140450"/>
                              <a:pt x="61939" y="141403"/>
                              <a:pt x="55271" y="141403"/>
                            </a:cubicBezTo>
                            <a:cubicBezTo>
                              <a:pt x="40971" y="141403"/>
                              <a:pt x="38113" y="134722"/>
                              <a:pt x="38113" y="117527"/>
                            </a:cubicBezTo>
                            <a:lnTo>
                              <a:pt x="38113" y="48731"/>
                            </a:lnTo>
                            <a:lnTo>
                              <a:pt x="75286" y="48731"/>
                            </a:lnTo>
                            <a:cubicBezTo>
                              <a:pt x="76238" y="44895"/>
                              <a:pt x="75286" y="37263"/>
                              <a:pt x="75286" y="34392"/>
                            </a:cubicBezTo>
                            <a:lnTo>
                              <a:pt x="38113" y="34392"/>
                            </a:lnTo>
                            <a:lnTo>
                              <a:pt x="38113" y="0"/>
                            </a:lnTo>
                            <a:cubicBezTo>
                              <a:pt x="33351" y="0"/>
                              <a:pt x="25731" y="1906"/>
                              <a:pt x="21908" y="3811"/>
                            </a:cubicBezTo>
                            <a:lnTo>
                              <a:pt x="17146" y="31535"/>
                            </a:lnTo>
                            <a:close/>
                            <a:moveTo>
                              <a:pt x="17146" y="31535"/>
                            </a:moveTo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4306088" y="137604"/>
                        <a:ext cx="79095" cy="157646"/>
                      </a:xfrm>
                      <a:custGeom>
                        <a:rect l="l" t="t" r="r" b="b"/>
                        <a:pathLst>
                          <a:path w="79095" h="157646">
                            <a:moveTo>
                              <a:pt x="18110" y="31535"/>
                            </a:moveTo>
                            <a:lnTo>
                              <a:pt x="18110" y="31535"/>
                            </a:lnTo>
                            <a:cubicBezTo>
                              <a:pt x="13335" y="32488"/>
                              <a:pt x="7620" y="34392"/>
                              <a:pt x="3810" y="35345"/>
                            </a:cubicBezTo>
                            <a:cubicBezTo>
                              <a:pt x="1905" y="39168"/>
                              <a:pt x="0" y="44895"/>
                              <a:pt x="0" y="48731"/>
                            </a:cubicBezTo>
                            <a:lnTo>
                              <a:pt x="18110" y="48731"/>
                            </a:lnTo>
                            <a:cubicBezTo>
                              <a:pt x="16192" y="74525"/>
                              <a:pt x="16192" y="107011"/>
                              <a:pt x="16192" y="121336"/>
                            </a:cubicBezTo>
                            <a:cubicBezTo>
                              <a:pt x="16192" y="147143"/>
                              <a:pt x="25730" y="157646"/>
                              <a:pt x="45745" y="157646"/>
                            </a:cubicBezTo>
                            <a:cubicBezTo>
                              <a:pt x="55270" y="157646"/>
                              <a:pt x="66713" y="155741"/>
                              <a:pt x="76238" y="150966"/>
                            </a:cubicBezTo>
                            <a:cubicBezTo>
                              <a:pt x="77190" y="149060"/>
                              <a:pt x="79095" y="145225"/>
                              <a:pt x="79095" y="141403"/>
                            </a:cubicBezTo>
                            <a:cubicBezTo>
                              <a:pt x="79095" y="140450"/>
                              <a:pt x="79095" y="139497"/>
                              <a:pt x="78143" y="137593"/>
                            </a:cubicBezTo>
                            <a:cubicBezTo>
                              <a:pt x="70523" y="140450"/>
                              <a:pt x="61950" y="141403"/>
                              <a:pt x="55270" y="141403"/>
                            </a:cubicBezTo>
                            <a:cubicBezTo>
                              <a:pt x="40982" y="141403"/>
                              <a:pt x="39078" y="134722"/>
                              <a:pt x="39078" y="117527"/>
                            </a:cubicBezTo>
                            <a:lnTo>
                              <a:pt x="39078" y="48731"/>
                            </a:lnTo>
                            <a:lnTo>
                              <a:pt x="76238" y="48731"/>
                            </a:lnTo>
                            <a:cubicBezTo>
                              <a:pt x="76238" y="44895"/>
                              <a:pt x="76238" y="37263"/>
                              <a:pt x="75285" y="34392"/>
                            </a:cubicBezTo>
                            <a:lnTo>
                              <a:pt x="39078" y="34392"/>
                            </a:lnTo>
                            <a:lnTo>
                              <a:pt x="39078" y="0"/>
                            </a:lnTo>
                            <a:cubicBezTo>
                              <a:pt x="34315" y="0"/>
                              <a:pt x="25730" y="1906"/>
                              <a:pt x="21920" y="3811"/>
                            </a:cubicBezTo>
                            <a:lnTo>
                              <a:pt x="18110" y="31535"/>
                            </a:lnTo>
                            <a:close/>
                            <a:moveTo>
                              <a:pt x="18110" y="31535"/>
                            </a:moveTo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5117021" y="107975"/>
                        <a:ext cx="63004" cy="183465"/>
                      </a:xfrm>
                      <a:custGeom>
                        <a:rect l="l" t="t" r="r" b="b"/>
                        <a:pathLst>
                          <a:path w="63004" h="183465">
                            <a:moveTo>
                              <a:pt x="20066" y="16244"/>
                            </a:moveTo>
                            <a:lnTo>
                              <a:pt x="20066" y="16244"/>
                            </a:lnTo>
                            <a:lnTo>
                              <a:pt x="20066" y="167222"/>
                            </a:lnTo>
                            <a:cubicBezTo>
                              <a:pt x="15367" y="168174"/>
                              <a:pt x="7620" y="170079"/>
                              <a:pt x="3810" y="171984"/>
                            </a:cubicBezTo>
                            <a:cubicBezTo>
                              <a:pt x="1905" y="174854"/>
                              <a:pt x="1016" y="179642"/>
                              <a:pt x="0" y="183465"/>
                            </a:cubicBezTo>
                            <a:lnTo>
                              <a:pt x="63004" y="183465"/>
                            </a:lnTo>
                            <a:cubicBezTo>
                              <a:pt x="63004" y="181547"/>
                              <a:pt x="63004" y="180595"/>
                              <a:pt x="63004" y="178689"/>
                            </a:cubicBezTo>
                            <a:cubicBezTo>
                              <a:pt x="63004" y="175807"/>
                              <a:pt x="63004" y="172949"/>
                              <a:pt x="61988" y="171032"/>
                            </a:cubicBezTo>
                            <a:cubicBezTo>
                              <a:pt x="57289" y="170079"/>
                              <a:pt x="47764" y="168174"/>
                              <a:pt x="42050" y="167222"/>
                            </a:cubicBezTo>
                            <a:lnTo>
                              <a:pt x="42050" y="953"/>
                            </a:lnTo>
                            <a:cubicBezTo>
                              <a:pt x="38227" y="0"/>
                              <a:pt x="33401" y="0"/>
                              <a:pt x="28702" y="0"/>
                            </a:cubicBezTo>
                            <a:cubicBezTo>
                              <a:pt x="21082" y="0"/>
                              <a:pt x="12446" y="953"/>
                              <a:pt x="6731" y="2871"/>
                            </a:cubicBezTo>
                            <a:cubicBezTo>
                              <a:pt x="3810" y="6680"/>
                              <a:pt x="1905" y="12421"/>
                              <a:pt x="1905" y="16244"/>
                            </a:cubicBezTo>
                            <a:lnTo>
                              <a:pt x="20066" y="16244"/>
                            </a:lnTo>
                            <a:close/>
                            <a:moveTo>
                              <a:pt x="20066" y="16244"/>
                            </a:moveTo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5195265" y="107975"/>
                        <a:ext cx="61862" cy="183465"/>
                      </a:xfrm>
                      <a:custGeom>
                        <a:rect l="l" t="t" r="r" b="b"/>
                        <a:pathLst>
                          <a:path w="61862" h="183465">
                            <a:moveTo>
                              <a:pt x="19050" y="16244"/>
                            </a:moveTo>
                            <a:lnTo>
                              <a:pt x="19050" y="16244"/>
                            </a:lnTo>
                            <a:lnTo>
                              <a:pt x="19050" y="167222"/>
                            </a:lnTo>
                            <a:cubicBezTo>
                              <a:pt x="14225" y="168174"/>
                              <a:pt x="7620" y="170079"/>
                              <a:pt x="2794" y="171984"/>
                            </a:cubicBezTo>
                            <a:cubicBezTo>
                              <a:pt x="1906" y="174854"/>
                              <a:pt x="0" y="179642"/>
                              <a:pt x="0" y="183465"/>
                            </a:cubicBezTo>
                            <a:lnTo>
                              <a:pt x="61862" y="183465"/>
                            </a:lnTo>
                            <a:cubicBezTo>
                              <a:pt x="61862" y="181547"/>
                              <a:pt x="61862" y="180595"/>
                              <a:pt x="61862" y="178689"/>
                            </a:cubicBezTo>
                            <a:cubicBezTo>
                              <a:pt x="61862" y="175807"/>
                              <a:pt x="61862" y="172949"/>
                              <a:pt x="60973" y="171032"/>
                            </a:cubicBezTo>
                            <a:cubicBezTo>
                              <a:pt x="56147" y="170079"/>
                              <a:pt x="47638" y="168174"/>
                              <a:pt x="40907" y="167222"/>
                            </a:cubicBezTo>
                            <a:lnTo>
                              <a:pt x="40907" y="953"/>
                            </a:lnTo>
                            <a:cubicBezTo>
                              <a:pt x="37097" y="0"/>
                              <a:pt x="32398" y="0"/>
                              <a:pt x="28588" y="0"/>
                            </a:cubicBezTo>
                            <a:cubicBezTo>
                              <a:pt x="19939" y="0"/>
                              <a:pt x="11431" y="953"/>
                              <a:pt x="5715" y="2871"/>
                            </a:cubicBezTo>
                            <a:cubicBezTo>
                              <a:pt x="2794" y="6680"/>
                              <a:pt x="1906" y="12421"/>
                              <a:pt x="889" y="16244"/>
                            </a:cubicBezTo>
                            <a:lnTo>
                              <a:pt x="19050" y="16244"/>
                            </a:lnTo>
                            <a:close/>
                            <a:moveTo>
                              <a:pt x="19050" y="16244"/>
                            </a:moveTo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5351513" y="167208"/>
                        <a:ext cx="138202" cy="124232"/>
                      </a:xfrm>
                      <a:custGeom>
                        <a:rect l="l" t="t" r="r" b="b"/>
                        <a:pathLst>
                          <a:path w="138202" h="124232">
                            <a:moveTo>
                              <a:pt x="41911" y="33452"/>
                            </a:moveTo>
                            <a:lnTo>
                              <a:pt x="41911" y="33452"/>
                            </a:lnTo>
                            <a:cubicBezTo>
                              <a:pt x="46736" y="26759"/>
                              <a:pt x="60072" y="17196"/>
                              <a:pt x="73419" y="17196"/>
                            </a:cubicBezTo>
                            <a:cubicBezTo>
                              <a:pt x="90564" y="17196"/>
                              <a:pt x="96279" y="29629"/>
                              <a:pt x="96279" y="48730"/>
                            </a:cubicBezTo>
                            <a:lnTo>
                              <a:pt x="96279" y="107989"/>
                            </a:lnTo>
                            <a:cubicBezTo>
                              <a:pt x="92469" y="108941"/>
                              <a:pt x="85738" y="110846"/>
                              <a:pt x="81928" y="112751"/>
                            </a:cubicBezTo>
                            <a:cubicBezTo>
                              <a:pt x="80023" y="115621"/>
                              <a:pt x="79134" y="120409"/>
                              <a:pt x="79134" y="124232"/>
                            </a:cubicBezTo>
                            <a:lnTo>
                              <a:pt x="138202" y="124232"/>
                            </a:lnTo>
                            <a:cubicBezTo>
                              <a:pt x="138202" y="122314"/>
                              <a:pt x="138202" y="121362"/>
                              <a:pt x="138202" y="119456"/>
                            </a:cubicBezTo>
                            <a:cubicBezTo>
                              <a:pt x="138202" y="116574"/>
                              <a:pt x="138202" y="113716"/>
                              <a:pt x="137186" y="111799"/>
                            </a:cubicBezTo>
                            <a:cubicBezTo>
                              <a:pt x="132487" y="110846"/>
                              <a:pt x="123838" y="108941"/>
                              <a:pt x="117234" y="108941"/>
                            </a:cubicBezTo>
                            <a:cubicBezTo>
                              <a:pt x="118123" y="86970"/>
                              <a:pt x="119139" y="66891"/>
                              <a:pt x="119139" y="45872"/>
                            </a:cubicBezTo>
                            <a:cubicBezTo>
                              <a:pt x="119139" y="6693"/>
                              <a:pt x="100978" y="0"/>
                              <a:pt x="81928" y="0"/>
                            </a:cubicBezTo>
                            <a:cubicBezTo>
                              <a:pt x="59055" y="0"/>
                              <a:pt x="45721" y="13386"/>
                              <a:pt x="41022" y="21984"/>
                            </a:cubicBezTo>
                            <a:lnTo>
                              <a:pt x="39117" y="21984"/>
                            </a:lnTo>
                            <a:lnTo>
                              <a:pt x="39117" y="3836"/>
                            </a:lnTo>
                            <a:cubicBezTo>
                              <a:pt x="35306" y="2884"/>
                              <a:pt x="31497" y="1931"/>
                              <a:pt x="26671" y="1931"/>
                            </a:cubicBezTo>
                            <a:cubicBezTo>
                              <a:pt x="19050" y="1931"/>
                              <a:pt x="11430" y="3836"/>
                              <a:pt x="5716" y="5741"/>
                            </a:cubicBezTo>
                            <a:cubicBezTo>
                              <a:pt x="3811" y="9564"/>
                              <a:pt x="1905" y="14339"/>
                              <a:pt x="1905" y="19127"/>
                            </a:cubicBezTo>
                            <a:lnTo>
                              <a:pt x="20067" y="19127"/>
                            </a:lnTo>
                            <a:lnTo>
                              <a:pt x="20067" y="107989"/>
                            </a:lnTo>
                            <a:cubicBezTo>
                              <a:pt x="15241" y="108941"/>
                              <a:pt x="7621" y="110846"/>
                              <a:pt x="3811" y="112751"/>
                            </a:cubicBezTo>
                            <a:cubicBezTo>
                              <a:pt x="1905" y="115621"/>
                              <a:pt x="1017" y="120409"/>
                              <a:pt x="0" y="124232"/>
                            </a:cubicBezTo>
                            <a:lnTo>
                              <a:pt x="60072" y="124232"/>
                            </a:lnTo>
                            <a:cubicBezTo>
                              <a:pt x="60973" y="120409"/>
                              <a:pt x="60973" y="114669"/>
                              <a:pt x="60072" y="111799"/>
                            </a:cubicBezTo>
                            <a:cubicBezTo>
                              <a:pt x="55246" y="110846"/>
                              <a:pt x="47625" y="108941"/>
                              <a:pt x="41911" y="108941"/>
                            </a:cubicBezTo>
                            <a:lnTo>
                              <a:pt x="41911" y="33452"/>
                            </a:lnTo>
                            <a:close/>
                            <a:moveTo>
                              <a:pt x="41911" y="33452"/>
                            </a:moveTo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5506860" y="171996"/>
                        <a:ext cx="97180" cy="119444"/>
                      </a:xfrm>
                      <a:custGeom>
                        <a:rect l="l" t="t" r="r" b="b"/>
                        <a:pathLst>
                          <a:path w="97180" h="119444">
                            <a:moveTo>
                              <a:pt x="2794" y="119444"/>
                            </a:moveTo>
                            <a:lnTo>
                              <a:pt x="2794" y="119444"/>
                            </a:lnTo>
                            <a:lnTo>
                              <a:pt x="93358" y="119444"/>
                            </a:lnTo>
                            <a:lnTo>
                              <a:pt x="97180" y="84087"/>
                            </a:lnTo>
                            <a:cubicBezTo>
                              <a:pt x="96291" y="84087"/>
                              <a:pt x="93358" y="84087"/>
                              <a:pt x="91453" y="84087"/>
                            </a:cubicBezTo>
                            <a:cubicBezTo>
                              <a:pt x="87642" y="84087"/>
                              <a:pt x="83833" y="84087"/>
                              <a:pt x="81039" y="85039"/>
                            </a:cubicBezTo>
                            <a:cubicBezTo>
                              <a:pt x="79134" y="90767"/>
                              <a:pt x="77229" y="97460"/>
                              <a:pt x="76213" y="103201"/>
                            </a:cubicBezTo>
                            <a:cubicBezTo>
                              <a:pt x="61989" y="104153"/>
                              <a:pt x="43828" y="105105"/>
                              <a:pt x="28575" y="105105"/>
                            </a:cubicBezTo>
                            <a:lnTo>
                              <a:pt x="28575" y="103201"/>
                            </a:lnTo>
                            <a:lnTo>
                              <a:pt x="93358" y="10503"/>
                            </a:lnTo>
                            <a:lnTo>
                              <a:pt x="90564" y="0"/>
                            </a:lnTo>
                            <a:lnTo>
                              <a:pt x="3810" y="0"/>
                            </a:lnTo>
                            <a:lnTo>
                              <a:pt x="3810" y="29617"/>
                            </a:lnTo>
                            <a:cubicBezTo>
                              <a:pt x="6604" y="30582"/>
                              <a:pt x="15240" y="31535"/>
                              <a:pt x="19050" y="31535"/>
                            </a:cubicBezTo>
                            <a:cubicBezTo>
                              <a:pt x="20955" y="26747"/>
                              <a:pt x="23749" y="19114"/>
                              <a:pt x="23749" y="14339"/>
                            </a:cubicBezTo>
                            <a:lnTo>
                              <a:pt x="64783" y="14339"/>
                            </a:lnTo>
                            <a:lnTo>
                              <a:pt x="64783" y="15291"/>
                            </a:lnTo>
                            <a:lnTo>
                              <a:pt x="0" y="107963"/>
                            </a:lnTo>
                            <a:lnTo>
                              <a:pt x="2794" y="119444"/>
                            </a:lnTo>
                            <a:close/>
                            <a:moveTo>
                              <a:pt x="2794" y="119444"/>
                            </a:moveTo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5751767" y="167208"/>
                        <a:ext cx="137185" cy="124232"/>
                      </a:xfrm>
                      <a:custGeom>
                        <a:rect l="l" t="t" r="r" b="b"/>
                        <a:pathLst>
                          <a:path w="137185" h="124232">
                            <a:moveTo>
                              <a:pt x="41021" y="33452"/>
                            </a:moveTo>
                            <a:lnTo>
                              <a:pt x="41021" y="33452"/>
                            </a:lnTo>
                            <a:cubicBezTo>
                              <a:pt x="45732" y="26759"/>
                              <a:pt x="59067" y="17196"/>
                              <a:pt x="72402" y="17196"/>
                            </a:cubicBezTo>
                            <a:cubicBezTo>
                              <a:pt x="89548" y="17196"/>
                              <a:pt x="96279" y="29629"/>
                              <a:pt x="96279" y="48730"/>
                            </a:cubicBezTo>
                            <a:lnTo>
                              <a:pt x="96279" y="107989"/>
                            </a:lnTo>
                            <a:cubicBezTo>
                              <a:pt x="91452" y="108941"/>
                              <a:pt x="84848" y="110846"/>
                              <a:pt x="81927" y="112751"/>
                            </a:cubicBezTo>
                            <a:cubicBezTo>
                              <a:pt x="80023" y="115621"/>
                              <a:pt x="78117" y="120409"/>
                              <a:pt x="78117" y="124232"/>
                            </a:cubicBezTo>
                            <a:lnTo>
                              <a:pt x="137185" y="124232"/>
                            </a:lnTo>
                            <a:cubicBezTo>
                              <a:pt x="137185" y="122314"/>
                              <a:pt x="137185" y="121362"/>
                              <a:pt x="137185" y="119456"/>
                            </a:cubicBezTo>
                            <a:cubicBezTo>
                              <a:pt x="137185" y="116574"/>
                              <a:pt x="137185" y="113716"/>
                              <a:pt x="137185" y="111799"/>
                            </a:cubicBezTo>
                            <a:cubicBezTo>
                              <a:pt x="131470" y="110846"/>
                              <a:pt x="122961" y="108941"/>
                              <a:pt x="116230" y="108941"/>
                            </a:cubicBezTo>
                            <a:cubicBezTo>
                              <a:pt x="117246" y="86970"/>
                              <a:pt x="118135" y="66891"/>
                              <a:pt x="118135" y="45872"/>
                            </a:cubicBezTo>
                            <a:cubicBezTo>
                              <a:pt x="118135" y="6693"/>
                              <a:pt x="100977" y="0"/>
                              <a:pt x="81038" y="0"/>
                            </a:cubicBezTo>
                            <a:cubicBezTo>
                              <a:pt x="58179" y="0"/>
                              <a:pt x="44843" y="13386"/>
                              <a:pt x="40005" y="21984"/>
                            </a:cubicBezTo>
                            <a:lnTo>
                              <a:pt x="38100" y="21984"/>
                            </a:lnTo>
                            <a:lnTo>
                              <a:pt x="38100" y="3836"/>
                            </a:lnTo>
                            <a:cubicBezTo>
                              <a:pt x="34290" y="2884"/>
                              <a:pt x="30480" y="1931"/>
                              <a:pt x="25781" y="1931"/>
                            </a:cubicBezTo>
                            <a:cubicBezTo>
                              <a:pt x="19050" y="1931"/>
                              <a:pt x="10541" y="3836"/>
                              <a:pt x="5715" y="5741"/>
                            </a:cubicBezTo>
                            <a:cubicBezTo>
                              <a:pt x="2921" y="9564"/>
                              <a:pt x="1016" y="14339"/>
                              <a:pt x="1016" y="19127"/>
                            </a:cubicBezTo>
                            <a:lnTo>
                              <a:pt x="19050" y="19127"/>
                            </a:lnTo>
                            <a:lnTo>
                              <a:pt x="19050" y="107989"/>
                            </a:lnTo>
                            <a:cubicBezTo>
                              <a:pt x="14351" y="108941"/>
                              <a:pt x="6731" y="110846"/>
                              <a:pt x="2921" y="112751"/>
                            </a:cubicBezTo>
                            <a:cubicBezTo>
                              <a:pt x="1016" y="115621"/>
                              <a:pt x="0" y="120409"/>
                              <a:pt x="0" y="124232"/>
                            </a:cubicBezTo>
                            <a:lnTo>
                              <a:pt x="60083" y="124232"/>
                            </a:lnTo>
                            <a:cubicBezTo>
                              <a:pt x="60083" y="120409"/>
                              <a:pt x="60083" y="114669"/>
                              <a:pt x="59067" y="111799"/>
                            </a:cubicBezTo>
                            <a:cubicBezTo>
                              <a:pt x="54368" y="110846"/>
                              <a:pt x="46748" y="108941"/>
                              <a:pt x="41021" y="108941"/>
                            </a:cubicBezTo>
                            <a:lnTo>
                              <a:pt x="41021" y="33452"/>
                            </a:lnTo>
                            <a:close/>
                            <a:moveTo>
                              <a:pt x="41021" y="33452"/>
                            </a:moveTo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3606597" y="51587"/>
                        <a:ext cx="137223" cy="33452"/>
                      </a:xfrm>
                      <a:custGeom>
                        <a:rect l="l" t="t" r="r" b="b"/>
                        <a:pathLst>
                          <a:path w="137223" h="33452">
                            <a:moveTo>
                              <a:pt x="132461" y="33452"/>
                            </a:moveTo>
                            <a:lnTo>
                              <a:pt x="132461" y="33452"/>
                            </a:lnTo>
                            <a:cubicBezTo>
                              <a:pt x="123889" y="24855"/>
                              <a:pt x="113411" y="18162"/>
                              <a:pt x="101981" y="13386"/>
                            </a:cubicBezTo>
                            <a:cubicBezTo>
                              <a:pt x="91478" y="8611"/>
                              <a:pt x="80048" y="6706"/>
                              <a:pt x="68618" y="6706"/>
                            </a:cubicBezTo>
                            <a:cubicBezTo>
                              <a:pt x="56236" y="6706"/>
                              <a:pt x="44793" y="8611"/>
                              <a:pt x="34315" y="13386"/>
                            </a:cubicBezTo>
                            <a:cubicBezTo>
                              <a:pt x="22873" y="18162"/>
                              <a:pt x="13348" y="24855"/>
                              <a:pt x="4763" y="33452"/>
                            </a:cubicBezTo>
                            <a:lnTo>
                              <a:pt x="0" y="28678"/>
                            </a:lnTo>
                            <a:cubicBezTo>
                              <a:pt x="8572" y="19127"/>
                              <a:pt x="20015" y="12434"/>
                              <a:pt x="31458" y="7659"/>
                            </a:cubicBezTo>
                            <a:cubicBezTo>
                              <a:pt x="43840" y="2884"/>
                              <a:pt x="55283" y="0"/>
                              <a:pt x="68618" y="0"/>
                            </a:cubicBezTo>
                            <a:cubicBezTo>
                              <a:pt x="81001" y="0"/>
                              <a:pt x="93396" y="2884"/>
                              <a:pt x="104839" y="7659"/>
                            </a:cubicBezTo>
                            <a:cubicBezTo>
                              <a:pt x="117221" y="12434"/>
                              <a:pt x="127698" y="19127"/>
                              <a:pt x="137223" y="28678"/>
                            </a:cubicBezTo>
                            <a:lnTo>
                              <a:pt x="132461" y="33452"/>
                            </a:lnTo>
                            <a:close/>
                            <a:moveTo>
                              <a:pt x="132461" y="33452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3694265" y="70714"/>
                        <a:ext cx="61951" cy="135686"/>
                      </a:xfrm>
                      <a:custGeom>
                        <a:rect l="l" t="t" r="r" b="b"/>
                        <a:pathLst>
                          <a:path w="61951" h="135686">
                            <a:moveTo>
                              <a:pt x="38126" y="135686"/>
                            </a:moveTo>
                            <a:lnTo>
                              <a:pt x="38126" y="135686"/>
                            </a:lnTo>
                            <a:lnTo>
                              <a:pt x="33363" y="130899"/>
                            </a:lnTo>
                            <a:cubicBezTo>
                              <a:pt x="40030" y="124206"/>
                              <a:pt x="45746" y="115621"/>
                              <a:pt x="49555" y="106058"/>
                            </a:cubicBezTo>
                            <a:cubicBezTo>
                              <a:pt x="53378" y="97447"/>
                              <a:pt x="55283" y="87909"/>
                              <a:pt x="55283" y="78346"/>
                            </a:cubicBezTo>
                            <a:cubicBezTo>
                              <a:pt x="55283" y="68796"/>
                              <a:pt x="53378" y="59233"/>
                              <a:pt x="49555" y="50647"/>
                            </a:cubicBezTo>
                            <a:cubicBezTo>
                              <a:pt x="45746" y="41084"/>
                              <a:pt x="40030" y="32486"/>
                              <a:pt x="33363" y="25794"/>
                            </a:cubicBezTo>
                            <a:cubicBezTo>
                              <a:pt x="28601" y="21018"/>
                              <a:pt x="22885" y="17196"/>
                              <a:pt x="17171" y="13373"/>
                            </a:cubicBezTo>
                            <a:cubicBezTo>
                              <a:pt x="12408" y="10502"/>
                              <a:pt x="5728" y="8598"/>
                              <a:pt x="0" y="6680"/>
                            </a:cubicBezTo>
                            <a:lnTo>
                              <a:pt x="1905" y="0"/>
                            </a:lnTo>
                            <a:cubicBezTo>
                              <a:pt x="8598" y="1905"/>
                              <a:pt x="15265" y="4775"/>
                              <a:pt x="20980" y="7633"/>
                            </a:cubicBezTo>
                            <a:cubicBezTo>
                              <a:pt x="26696" y="11455"/>
                              <a:pt x="32410" y="16243"/>
                              <a:pt x="38126" y="21018"/>
                            </a:cubicBezTo>
                            <a:cubicBezTo>
                              <a:pt x="45746" y="28651"/>
                              <a:pt x="51473" y="38214"/>
                              <a:pt x="55283" y="47764"/>
                            </a:cubicBezTo>
                            <a:cubicBezTo>
                              <a:pt x="60046" y="57327"/>
                              <a:pt x="61951" y="67843"/>
                              <a:pt x="61951" y="78346"/>
                            </a:cubicBezTo>
                            <a:cubicBezTo>
                              <a:pt x="61951" y="88862"/>
                              <a:pt x="60046" y="99378"/>
                              <a:pt x="55283" y="108927"/>
                            </a:cubicBezTo>
                            <a:cubicBezTo>
                              <a:pt x="51473" y="119443"/>
                              <a:pt x="45746" y="128029"/>
                              <a:pt x="38126" y="135686"/>
                            </a:cubicBezTo>
                            <a:close/>
                            <a:moveTo>
                              <a:pt x="38126" y="135686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3618027" y="70714"/>
                        <a:ext cx="37173" cy="25794"/>
                      </a:xfrm>
                      <a:custGeom>
                        <a:rect l="l" t="t" r="r" b="b"/>
                        <a:pathLst>
                          <a:path w="37173" h="25794">
                            <a:moveTo>
                              <a:pt x="4775" y="25794"/>
                            </a:moveTo>
                            <a:lnTo>
                              <a:pt x="4775" y="25794"/>
                            </a:lnTo>
                            <a:lnTo>
                              <a:pt x="0" y="21018"/>
                            </a:lnTo>
                            <a:cubicBezTo>
                              <a:pt x="4775" y="16243"/>
                              <a:pt x="10490" y="11455"/>
                              <a:pt x="17170" y="7633"/>
                            </a:cubicBezTo>
                            <a:cubicBezTo>
                              <a:pt x="22885" y="4775"/>
                              <a:pt x="29553" y="1905"/>
                              <a:pt x="36220" y="0"/>
                            </a:cubicBezTo>
                            <a:lnTo>
                              <a:pt x="37173" y="6680"/>
                            </a:lnTo>
                            <a:cubicBezTo>
                              <a:pt x="31458" y="8598"/>
                              <a:pt x="25743" y="10502"/>
                              <a:pt x="20028" y="14325"/>
                            </a:cubicBezTo>
                            <a:cubicBezTo>
                              <a:pt x="14300" y="17196"/>
                              <a:pt x="9538" y="21018"/>
                              <a:pt x="4775" y="25794"/>
                            </a:cubicBezTo>
                            <a:close/>
                            <a:moveTo>
                              <a:pt x="4775" y="25794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3663785" y="256083"/>
                        <a:ext cx="54318" cy="64020"/>
                      </a:xfrm>
                      <a:custGeom>
                        <a:rect l="l" t="t" r="r" b="b"/>
                        <a:pathLst>
                          <a:path w="54318" h="64020">
                            <a:moveTo>
                              <a:pt x="22860" y="64020"/>
                            </a:moveTo>
                            <a:lnTo>
                              <a:pt x="22860" y="64020"/>
                            </a:lnTo>
                            <a:cubicBezTo>
                              <a:pt x="18098" y="64020"/>
                              <a:pt x="14288" y="63069"/>
                              <a:pt x="10478" y="62116"/>
                            </a:cubicBezTo>
                            <a:cubicBezTo>
                              <a:pt x="6667" y="60185"/>
                              <a:pt x="2858" y="57328"/>
                              <a:pt x="0" y="54457"/>
                            </a:cubicBezTo>
                            <a:lnTo>
                              <a:pt x="4763" y="49683"/>
                            </a:lnTo>
                            <a:cubicBezTo>
                              <a:pt x="9525" y="54457"/>
                              <a:pt x="16192" y="57328"/>
                              <a:pt x="22860" y="57328"/>
                            </a:cubicBezTo>
                            <a:cubicBezTo>
                              <a:pt x="29528" y="57328"/>
                              <a:pt x="36208" y="54457"/>
                              <a:pt x="40983" y="49683"/>
                            </a:cubicBezTo>
                            <a:cubicBezTo>
                              <a:pt x="45745" y="44894"/>
                              <a:pt x="47651" y="39167"/>
                              <a:pt x="47651" y="31534"/>
                            </a:cubicBezTo>
                            <a:cubicBezTo>
                              <a:pt x="47651" y="24841"/>
                              <a:pt x="45745" y="19114"/>
                              <a:pt x="40983" y="14338"/>
                            </a:cubicBezTo>
                            <a:cubicBezTo>
                              <a:pt x="36208" y="9550"/>
                              <a:pt x="29528" y="6680"/>
                              <a:pt x="22860" y="6680"/>
                            </a:cubicBezTo>
                            <a:cubicBezTo>
                              <a:pt x="16192" y="6680"/>
                              <a:pt x="9525" y="9550"/>
                              <a:pt x="4763" y="14338"/>
                            </a:cubicBezTo>
                            <a:lnTo>
                              <a:pt x="0" y="9550"/>
                            </a:lnTo>
                            <a:cubicBezTo>
                              <a:pt x="2858" y="6680"/>
                              <a:pt x="6667" y="3823"/>
                              <a:pt x="10478" y="1905"/>
                            </a:cubicBezTo>
                            <a:cubicBezTo>
                              <a:pt x="14288" y="952"/>
                              <a:pt x="18098" y="0"/>
                              <a:pt x="22860" y="0"/>
                            </a:cubicBezTo>
                            <a:cubicBezTo>
                              <a:pt x="26670" y="0"/>
                              <a:pt x="30480" y="952"/>
                              <a:pt x="34290" y="1905"/>
                            </a:cubicBezTo>
                            <a:cubicBezTo>
                              <a:pt x="39078" y="3823"/>
                              <a:pt x="41935" y="6680"/>
                              <a:pt x="45745" y="9550"/>
                            </a:cubicBezTo>
                            <a:cubicBezTo>
                              <a:pt x="48603" y="12420"/>
                              <a:pt x="50508" y="16243"/>
                              <a:pt x="52413" y="20066"/>
                            </a:cubicBezTo>
                            <a:cubicBezTo>
                              <a:pt x="53365" y="23876"/>
                              <a:pt x="54318" y="27699"/>
                              <a:pt x="54318" y="31534"/>
                            </a:cubicBezTo>
                            <a:cubicBezTo>
                              <a:pt x="54318" y="36309"/>
                              <a:pt x="53365" y="40132"/>
                              <a:pt x="52413" y="43942"/>
                            </a:cubicBezTo>
                            <a:cubicBezTo>
                              <a:pt x="50508" y="47777"/>
                              <a:pt x="48603" y="51600"/>
                              <a:pt x="45745" y="54457"/>
                            </a:cubicBezTo>
                            <a:cubicBezTo>
                              <a:pt x="41935" y="57328"/>
                              <a:pt x="39078" y="60185"/>
                              <a:pt x="34290" y="62116"/>
                            </a:cubicBezTo>
                            <a:cubicBezTo>
                              <a:pt x="30480" y="63069"/>
                              <a:pt x="26670" y="64020"/>
                              <a:pt x="22860" y="64020"/>
                            </a:cubicBezTo>
                            <a:close/>
                            <a:moveTo>
                              <a:pt x="22860" y="64020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3546564" y="126124"/>
                        <a:ext cx="187731" cy="210223"/>
                      </a:xfrm>
                      <a:custGeom>
                        <a:rect l="l" t="t" r="r" b="b"/>
                        <a:pathLst>
                          <a:path w="187731" h="210223">
                            <a:moveTo>
                              <a:pt x="140081" y="210223"/>
                            </a:moveTo>
                            <a:lnTo>
                              <a:pt x="140081" y="210223"/>
                            </a:lnTo>
                            <a:cubicBezTo>
                              <a:pt x="133413" y="210223"/>
                              <a:pt x="127699" y="209271"/>
                              <a:pt x="121984" y="206388"/>
                            </a:cubicBezTo>
                            <a:cubicBezTo>
                              <a:pt x="115316" y="204483"/>
                              <a:pt x="110541" y="200660"/>
                              <a:pt x="105778" y="195885"/>
                            </a:cubicBezTo>
                            <a:cubicBezTo>
                              <a:pt x="101968" y="192075"/>
                              <a:pt x="97206" y="189192"/>
                              <a:pt x="92443" y="187287"/>
                            </a:cubicBezTo>
                            <a:cubicBezTo>
                              <a:pt x="86728" y="185369"/>
                              <a:pt x="81953" y="184416"/>
                              <a:pt x="76238" y="184416"/>
                            </a:cubicBezTo>
                            <a:cubicBezTo>
                              <a:pt x="71463" y="184416"/>
                              <a:pt x="65748" y="185369"/>
                              <a:pt x="60985" y="187287"/>
                            </a:cubicBezTo>
                            <a:cubicBezTo>
                              <a:pt x="55271" y="189192"/>
                              <a:pt x="51460" y="192075"/>
                              <a:pt x="46698" y="195885"/>
                            </a:cubicBezTo>
                            <a:lnTo>
                              <a:pt x="41923" y="191097"/>
                            </a:lnTo>
                            <a:cubicBezTo>
                              <a:pt x="46698" y="186334"/>
                              <a:pt x="52413" y="183464"/>
                              <a:pt x="58128" y="180607"/>
                            </a:cubicBezTo>
                            <a:cubicBezTo>
                              <a:pt x="63843" y="178689"/>
                              <a:pt x="70510" y="176784"/>
                              <a:pt x="76238" y="176784"/>
                            </a:cubicBezTo>
                            <a:cubicBezTo>
                              <a:pt x="82906" y="176784"/>
                              <a:pt x="88633" y="178689"/>
                              <a:pt x="94348" y="180607"/>
                            </a:cubicBezTo>
                            <a:cubicBezTo>
                              <a:pt x="101016" y="183464"/>
                              <a:pt x="105778" y="186334"/>
                              <a:pt x="110541" y="191097"/>
                            </a:cubicBezTo>
                            <a:cubicBezTo>
                              <a:pt x="114351" y="194932"/>
                              <a:pt x="119126" y="198755"/>
                              <a:pt x="123888" y="200660"/>
                            </a:cubicBezTo>
                            <a:cubicBezTo>
                              <a:pt x="129604" y="202577"/>
                              <a:pt x="134366" y="203530"/>
                              <a:pt x="140081" y="203530"/>
                            </a:cubicBezTo>
                            <a:cubicBezTo>
                              <a:pt x="144844" y="203530"/>
                              <a:pt x="150559" y="202577"/>
                              <a:pt x="155334" y="200660"/>
                            </a:cubicBezTo>
                            <a:cubicBezTo>
                              <a:pt x="161061" y="198755"/>
                              <a:pt x="164872" y="194932"/>
                              <a:pt x="169634" y="191097"/>
                            </a:cubicBezTo>
                            <a:cubicBezTo>
                              <a:pt x="173444" y="187287"/>
                              <a:pt x="176302" y="182512"/>
                              <a:pt x="178206" y="177736"/>
                            </a:cubicBezTo>
                            <a:cubicBezTo>
                              <a:pt x="180111" y="172948"/>
                              <a:pt x="181064" y="167221"/>
                              <a:pt x="181064" y="161493"/>
                            </a:cubicBezTo>
                            <a:cubicBezTo>
                              <a:pt x="181064" y="156705"/>
                              <a:pt x="180111" y="150977"/>
                              <a:pt x="178206" y="146202"/>
                            </a:cubicBezTo>
                            <a:cubicBezTo>
                              <a:pt x="176302" y="141414"/>
                              <a:pt x="173444" y="136639"/>
                              <a:pt x="169634" y="132816"/>
                            </a:cubicBezTo>
                            <a:cubicBezTo>
                              <a:pt x="164872" y="128054"/>
                              <a:pt x="161061" y="125171"/>
                              <a:pt x="155334" y="123266"/>
                            </a:cubicBezTo>
                            <a:cubicBezTo>
                              <a:pt x="150559" y="121348"/>
                              <a:pt x="144844" y="120396"/>
                              <a:pt x="140081" y="120396"/>
                            </a:cubicBezTo>
                            <a:cubicBezTo>
                              <a:pt x="134366" y="120396"/>
                              <a:pt x="129604" y="121348"/>
                              <a:pt x="123888" y="123266"/>
                            </a:cubicBezTo>
                            <a:cubicBezTo>
                              <a:pt x="119126" y="125171"/>
                              <a:pt x="114351" y="128054"/>
                              <a:pt x="110541" y="132816"/>
                            </a:cubicBezTo>
                            <a:cubicBezTo>
                              <a:pt x="104826" y="138557"/>
                              <a:pt x="97206" y="143332"/>
                              <a:pt x="89586" y="147155"/>
                            </a:cubicBezTo>
                            <a:cubicBezTo>
                              <a:pt x="81001" y="150025"/>
                              <a:pt x="73381" y="150977"/>
                              <a:pt x="64796" y="150977"/>
                            </a:cubicBezTo>
                            <a:cubicBezTo>
                              <a:pt x="56223" y="150977"/>
                              <a:pt x="48603" y="150025"/>
                              <a:pt x="40970" y="147155"/>
                            </a:cubicBezTo>
                            <a:cubicBezTo>
                              <a:pt x="32398" y="143332"/>
                              <a:pt x="25730" y="138557"/>
                              <a:pt x="19063" y="132816"/>
                            </a:cubicBezTo>
                            <a:cubicBezTo>
                              <a:pt x="13335" y="126136"/>
                              <a:pt x="8573" y="119444"/>
                              <a:pt x="4763" y="110846"/>
                            </a:cubicBezTo>
                            <a:cubicBezTo>
                              <a:pt x="1905" y="103200"/>
                              <a:pt x="0" y="95554"/>
                              <a:pt x="0" y="86956"/>
                            </a:cubicBezTo>
                            <a:cubicBezTo>
                              <a:pt x="0" y="78359"/>
                              <a:pt x="1905" y="69761"/>
                              <a:pt x="4763" y="62115"/>
                            </a:cubicBezTo>
                            <a:cubicBezTo>
                              <a:pt x="8573" y="54470"/>
                              <a:pt x="13335" y="46825"/>
                              <a:pt x="19063" y="41084"/>
                            </a:cubicBezTo>
                            <a:cubicBezTo>
                              <a:pt x="25730" y="34404"/>
                              <a:pt x="32398" y="29629"/>
                              <a:pt x="40970" y="26772"/>
                            </a:cubicBezTo>
                            <a:cubicBezTo>
                              <a:pt x="48603" y="23888"/>
                              <a:pt x="56223" y="21984"/>
                              <a:pt x="64796" y="21984"/>
                            </a:cubicBezTo>
                            <a:cubicBezTo>
                              <a:pt x="73381" y="21984"/>
                              <a:pt x="81001" y="23888"/>
                              <a:pt x="89586" y="26772"/>
                            </a:cubicBezTo>
                            <a:cubicBezTo>
                              <a:pt x="97206" y="29629"/>
                              <a:pt x="104826" y="34404"/>
                              <a:pt x="110541" y="41084"/>
                            </a:cubicBezTo>
                            <a:cubicBezTo>
                              <a:pt x="115316" y="45872"/>
                              <a:pt x="121984" y="48743"/>
                              <a:pt x="128651" y="48743"/>
                            </a:cubicBezTo>
                            <a:cubicBezTo>
                              <a:pt x="135319" y="48743"/>
                              <a:pt x="141034" y="45872"/>
                              <a:pt x="145796" y="41084"/>
                            </a:cubicBezTo>
                            <a:cubicBezTo>
                              <a:pt x="150559" y="36309"/>
                              <a:pt x="153429" y="29629"/>
                              <a:pt x="153429" y="22936"/>
                            </a:cubicBezTo>
                            <a:cubicBezTo>
                              <a:pt x="153429" y="16256"/>
                              <a:pt x="150559" y="9550"/>
                              <a:pt x="145796" y="4775"/>
                            </a:cubicBezTo>
                            <a:lnTo>
                              <a:pt x="150559" y="0"/>
                            </a:lnTo>
                            <a:cubicBezTo>
                              <a:pt x="154381" y="3823"/>
                              <a:pt x="156299" y="6693"/>
                              <a:pt x="158204" y="10515"/>
                            </a:cubicBezTo>
                            <a:cubicBezTo>
                              <a:pt x="159156" y="15291"/>
                              <a:pt x="160109" y="19113"/>
                              <a:pt x="160109" y="22936"/>
                            </a:cubicBezTo>
                            <a:cubicBezTo>
                              <a:pt x="160109" y="26772"/>
                              <a:pt x="159156" y="31534"/>
                              <a:pt x="158204" y="35357"/>
                            </a:cubicBezTo>
                            <a:cubicBezTo>
                              <a:pt x="156299" y="39180"/>
                              <a:pt x="154381" y="43015"/>
                              <a:pt x="150559" y="45872"/>
                            </a:cubicBezTo>
                            <a:cubicBezTo>
                              <a:pt x="147701" y="48743"/>
                              <a:pt x="143891" y="50648"/>
                              <a:pt x="140081" y="52552"/>
                            </a:cubicBezTo>
                            <a:cubicBezTo>
                              <a:pt x="136271" y="54470"/>
                              <a:pt x="132461" y="55423"/>
                              <a:pt x="128651" y="55423"/>
                            </a:cubicBezTo>
                            <a:cubicBezTo>
                              <a:pt x="123888" y="55423"/>
                              <a:pt x="120079" y="54470"/>
                              <a:pt x="116269" y="52552"/>
                            </a:cubicBezTo>
                            <a:cubicBezTo>
                              <a:pt x="112446" y="50648"/>
                              <a:pt x="108636" y="48743"/>
                              <a:pt x="105778" y="45872"/>
                            </a:cubicBezTo>
                            <a:cubicBezTo>
                              <a:pt x="100064" y="40132"/>
                              <a:pt x="93396" y="36309"/>
                              <a:pt x="86728" y="32499"/>
                            </a:cubicBezTo>
                            <a:cubicBezTo>
                              <a:pt x="80048" y="30582"/>
                              <a:pt x="72416" y="28676"/>
                              <a:pt x="64796" y="28676"/>
                            </a:cubicBezTo>
                            <a:cubicBezTo>
                              <a:pt x="57175" y="28676"/>
                              <a:pt x="50508" y="30582"/>
                              <a:pt x="42888" y="32499"/>
                            </a:cubicBezTo>
                            <a:cubicBezTo>
                              <a:pt x="36208" y="36309"/>
                              <a:pt x="29540" y="40132"/>
                              <a:pt x="23825" y="45872"/>
                            </a:cubicBezTo>
                            <a:cubicBezTo>
                              <a:pt x="18110" y="51600"/>
                              <a:pt x="14288" y="57328"/>
                              <a:pt x="11430" y="64986"/>
                            </a:cubicBezTo>
                            <a:cubicBezTo>
                              <a:pt x="8573" y="71666"/>
                              <a:pt x="6668" y="79311"/>
                              <a:pt x="6668" y="86956"/>
                            </a:cubicBezTo>
                            <a:cubicBezTo>
                              <a:pt x="6668" y="94603"/>
                              <a:pt x="8573" y="101295"/>
                              <a:pt x="11430" y="108928"/>
                            </a:cubicBezTo>
                            <a:cubicBezTo>
                              <a:pt x="14288" y="115621"/>
                              <a:pt x="18110" y="122313"/>
                              <a:pt x="23825" y="128054"/>
                            </a:cubicBezTo>
                            <a:cubicBezTo>
                              <a:pt x="29540" y="132816"/>
                              <a:pt x="36208" y="137591"/>
                              <a:pt x="42888" y="140462"/>
                            </a:cubicBezTo>
                            <a:cubicBezTo>
                              <a:pt x="50508" y="143332"/>
                              <a:pt x="57175" y="144297"/>
                              <a:pt x="64796" y="144297"/>
                            </a:cubicBezTo>
                            <a:cubicBezTo>
                              <a:pt x="72416" y="144297"/>
                              <a:pt x="80048" y="143332"/>
                              <a:pt x="86728" y="140462"/>
                            </a:cubicBezTo>
                            <a:cubicBezTo>
                              <a:pt x="93396" y="137591"/>
                              <a:pt x="100064" y="132816"/>
                              <a:pt x="105778" y="128054"/>
                            </a:cubicBezTo>
                            <a:cubicBezTo>
                              <a:pt x="110541" y="123266"/>
                              <a:pt x="115316" y="119444"/>
                              <a:pt x="121984" y="117538"/>
                            </a:cubicBezTo>
                            <a:cubicBezTo>
                              <a:pt x="127699" y="114668"/>
                              <a:pt x="133413" y="113716"/>
                              <a:pt x="140081" y="113716"/>
                            </a:cubicBezTo>
                            <a:cubicBezTo>
                              <a:pt x="145796" y="113716"/>
                              <a:pt x="152476" y="114668"/>
                              <a:pt x="158204" y="117538"/>
                            </a:cubicBezTo>
                            <a:cubicBezTo>
                              <a:pt x="163919" y="119444"/>
                              <a:pt x="169634" y="123266"/>
                              <a:pt x="174397" y="128054"/>
                            </a:cubicBezTo>
                            <a:cubicBezTo>
                              <a:pt x="178206" y="131864"/>
                              <a:pt x="182016" y="137591"/>
                              <a:pt x="184874" y="143332"/>
                            </a:cubicBezTo>
                            <a:cubicBezTo>
                              <a:pt x="186779" y="149073"/>
                              <a:pt x="187731" y="155753"/>
                              <a:pt x="187731" y="161493"/>
                            </a:cubicBezTo>
                            <a:cubicBezTo>
                              <a:pt x="187731" y="168173"/>
                              <a:pt x="186779" y="173901"/>
                              <a:pt x="184874" y="180607"/>
                            </a:cubicBezTo>
                            <a:cubicBezTo>
                              <a:pt x="182016" y="186334"/>
                              <a:pt x="178206" y="191097"/>
                              <a:pt x="174397" y="195885"/>
                            </a:cubicBezTo>
                            <a:cubicBezTo>
                              <a:pt x="169634" y="200660"/>
                              <a:pt x="163919" y="204483"/>
                              <a:pt x="158204" y="206388"/>
                            </a:cubicBezTo>
                            <a:cubicBezTo>
                              <a:pt x="152476" y="209271"/>
                              <a:pt x="145796" y="210223"/>
                              <a:pt x="140081" y="210223"/>
                            </a:cubicBezTo>
                            <a:close/>
                            <a:moveTo>
                              <a:pt x="140081" y="210223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3562757" y="100330"/>
                        <a:ext cx="188696" cy="283794"/>
                      </a:xfrm>
                      <a:custGeom>
                        <a:rect l="l" t="t" r="r" b="b"/>
                        <a:pathLst>
                          <a:path w="188696" h="283794">
                            <a:moveTo>
                              <a:pt x="60045" y="283794"/>
                            </a:moveTo>
                            <a:lnTo>
                              <a:pt x="60045" y="283794"/>
                            </a:lnTo>
                            <a:cubicBezTo>
                              <a:pt x="56223" y="283794"/>
                              <a:pt x="52412" y="282829"/>
                              <a:pt x="48603" y="280924"/>
                            </a:cubicBezTo>
                            <a:cubicBezTo>
                              <a:pt x="43840" y="279006"/>
                              <a:pt x="40982" y="277102"/>
                              <a:pt x="37173" y="274231"/>
                            </a:cubicBezTo>
                            <a:cubicBezTo>
                              <a:pt x="34315" y="271374"/>
                              <a:pt x="32410" y="267551"/>
                              <a:pt x="30505" y="263716"/>
                            </a:cubicBezTo>
                            <a:cubicBezTo>
                              <a:pt x="29553" y="259906"/>
                              <a:pt x="28600" y="255130"/>
                              <a:pt x="28600" y="251308"/>
                            </a:cubicBezTo>
                            <a:cubicBezTo>
                              <a:pt x="28600" y="247472"/>
                              <a:pt x="29553" y="242698"/>
                              <a:pt x="30505" y="238887"/>
                            </a:cubicBezTo>
                            <a:cubicBezTo>
                              <a:pt x="32410" y="235065"/>
                              <a:pt x="34315" y="232182"/>
                              <a:pt x="37173" y="228371"/>
                            </a:cubicBezTo>
                            <a:cubicBezTo>
                              <a:pt x="40982" y="225502"/>
                              <a:pt x="43840" y="223596"/>
                              <a:pt x="48603" y="221679"/>
                            </a:cubicBezTo>
                            <a:cubicBezTo>
                              <a:pt x="52412" y="219773"/>
                              <a:pt x="56223" y="219773"/>
                              <a:pt x="60045" y="219773"/>
                            </a:cubicBezTo>
                            <a:cubicBezTo>
                              <a:pt x="64808" y="219773"/>
                              <a:pt x="68618" y="219773"/>
                              <a:pt x="72440" y="221679"/>
                            </a:cubicBezTo>
                            <a:cubicBezTo>
                              <a:pt x="76250" y="223596"/>
                              <a:pt x="80060" y="225502"/>
                              <a:pt x="82918" y="228371"/>
                            </a:cubicBezTo>
                            <a:cubicBezTo>
                              <a:pt x="88633" y="234112"/>
                              <a:pt x="94348" y="238887"/>
                              <a:pt x="101981" y="241745"/>
                            </a:cubicBezTo>
                            <a:cubicBezTo>
                              <a:pt x="108648" y="244615"/>
                              <a:pt x="116268" y="245567"/>
                              <a:pt x="123888" y="245567"/>
                            </a:cubicBezTo>
                            <a:cubicBezTo>
                              <a:pt x="131508" y="245567"/>
                              <a:pt x="138188" y="244615"/>
                              <a:pt x="145821" y="241745"/>
                            </a:cubicBezTo>
                            <a:cubicBezTo>
                              <a:pt x="152488" y="238887"/>
                              <a:pt x="159156" y="234112"/>
                              <a:pt x="164871" y="228371"/>
                            </a:cubicBezTo>
                            <a:cubicBezTo>
                              <a:pt x="170586" y="223596"/>
                              <a:pt x="174396" y="216891"/>
                              <a:pt x="177254" y="209258"/>
                            </a:cubicBezTo>
                            <a:cubicBezTo>
                              <a:pt x="180111" y="202578"/>
                              <a:pt x="182029" y="194920"/>
                              <a:pt x="182029" y="187287"/>
                            </a:cubicBezTo>
                            <a:cubicBezTo>
                              <a:pt x="182029" y="180594"/>
                              <a:pt x="180111" y="172949"/>
                              <a:pt x="177254" y="166256"/>
                            </a:cubicBezTo>
                            <a:cubicBezTo>
                              <a:pt x="174396" y="158610"/>
                              <a:pt x="170586" y="151930"/>
                              <a:pt x="164871" y="147142"/>
                            </a:cubicBezTo>
                            <a:cubicBezTo>
                              <a:pt x="159156" y="141415"/>
                              <a:pt x="152488" y="136640"/>
                              <a:pt x="145821" y="133769"/>
                            </a:cubicBezTo>
                            <a:cubicBezTo>
                              <a:pt x="138188" y="130899"/>
                              <a:pt x="131508" y="129946"/>
                              <a:pt x="123888" y="129946"/>
                            </a:cubicBezTo>
                            <a:cubicBezTo>
                              <a:pt x="116268" y="129946"/>
                              <a:pt x="108648" y="130899"/>
                              <a:pt x="101981" y="133769"/>
                            </a:cubicBezTo>
                            <a:cubicBezTo>
                              <a:pt x="94348" y="136640"/>
                              <a:pt x="88633" y="141415"/>
                              <a:pt x="82918" y="147142"/>
                            </a:cubicBezTo>
                            <a:cubicBezTo>
                              <a:pt x="78155" y="150965"/>
                              <a:pt x="72440" y="154801"/>
                              <a:pt x="66713" y="157658"/>
                            </a:cubicBezTo>
                            <a:cubicBezTo>
                              <a:pt x="60998" y="159576"/>
                              <a:pt x="55270" y="160528"/>
                              <a:pt x="48603" y="160528"/>
                            </a:cubicBezTo>
                            <a:cubicBezTo>
                              <a:pt x="41935" y="160528"/>
                              <a:pt x="36220" y="159576"/>
                              <a:pt x="30505" y="157658"/>
                            </a:cubicBezTo>
                            <a:cubicBezTo>
                              <a:pt x="24777" y="154801"/>
                              <a:pt x="19062" y="150965"/>
                              <a:pt x="14300" y="147142"/>
                            </a:cubicBezTo>
                            <a:cubicBezTo>
                              <a:pt x="9537" y="142367"/>
                              <a:pt x="6680" y="136640"/>
                              <a:pt x="3822" y="130899"/>
                            </a:cubicBezTo>
                            <a:cubicBezTo>
                              <a:pt x="1917" y="125171"/>
                              <a:pt x="0" y="118491"/>
                              <a:pt x="0" y="112750"/>
                            </a:cubicBezTo>
                            <a:cubicBezTo>
                              <a:pt x="0" y="106070"/>
                              <a:pt x="1917" y="100330"/>
                              <a:pt x="3822" y="94590"/>
                            </a:cubicBezTo>
                            <a:cubicBezTo>
                              <a:pt x="6680" y="87909"/>
                              <a:pt x="9537" y="83122"/>
                              <a:pt x="14300" y="78346"/>
                            </a:cubicBezTo>
                            <a:cubicBezTo>
                              <a:pt x="19062" y="73571"/>
                              <a:pt x="24777" y="69762"/>
                              <a:pt x="30505" y="67831"/>
                            </a:cubicBezTo>
                            <a:cubicBezTo>
                              <a:pt x="36220" y="64974"/>
                              <a:pt x="41935" y="64021"/>
                              <a:pt x="48603" y="64021"/>
                            </a:cubicBezTo>
                            <a:cubicBezTo>
                              <a:pt x="55270" y="64021"/>
                              <a:pt x="60998" y="64974"/>
                              <a:pt x="66713" y="67831"/>
                            </a:cubicBezTo>
                            <a:cubicBezTo>
                              <a:pt x="72440" y="69762"/>
                              <a:pt x="78155" y="73571"/>
                              <a:pt x="82918" y="78346"/>
                            </a:cubicBezTo>
                            <a:cubicBezTo>
                              <a:pt x="86728" y="82169"/>
                              <a:pt x="91490" y="85040"/>
                              <a:pt x="96253" y="86957"/>
                            </a:cubicBezTo>
                            <a:cubicBezTo>
                              <a:pt x="101981" y="89827"/>
                              <a:pt x="106743" y="90780"/>
                              <a:pt x="112458" y="90780"/>
                            </a:cubicBezTo>
                            <a:cubicBezTo>
                              <a:pt x="117220" y="90780"/>
                              <a:pt x="122936" y="89827"/>
                              <a:pt x="127698" y="86957"/>
                            </a:cubicBezTo>
                            <a:cubicBezTo>
                              <a:pt x="132461" y="85040"/>
                              <a:pt x="137236" y="82169"/>
                              <a:pt x="142011" y="78346"/>
                            </a:cubicBezTo>
                            <a:cubicBezTo>
                              <a:pt x="145821" y="74537"/>
                              <a:pt x="148679" y="69762"/>
                              <a:pt x="150584" y="64974"/>
                            </a:cubicBezTo>
                            <a:cubicBezTo>
                              <a:pt x="152488" y="59246"/>
                              <a:pt x="153441" y="54470"/>
                              <a:pt x="153441" y="48730"/>
                            </a:cubicBezTo>
                            <a:cubicBezTo>
                              <a:pt x="153441" y="43002"/>
                              <a:pt x="152488" y="38227"/>
                              <a:pt x="150584" y="33439"/>
                            </a:cubicBezTo>
                            <a:cubicBezTo>
                              <a:pt x="148679" y="27711"/>
                              <a:pt x="145821" y="22937"/>
                              <a:pt x="142011" y="19101"/>
                            </a:cubicBezTo>
                            <a:cubicBezTo>
                              <a:pt x="137236" y="15278"/>
                              <a:pt x="133413" y="12421"/>
                              <a:pt x="127698" y="10516"/>
                            </a:cubicBezTo>
                            <a:cubicBezTo>
                              <a:pt x="122936" y="8598"/>
                              <a:pt x="117220" y="7645"/>
                              <a:pt x="112458" y="7645"/>
                            </a:cubicBezTo>
                            <a:lnTo>
                              <a:pt x="112458" y="7645"/>
                            </a:lnTo>
                            <a:cubicBezTo>
                              <a:pt x="106743" y="7645"/>
                              <a:pt x="101981" y="8598"/>
                              <a:pt x="96253" y="10516"/>
                            </a:cubicBezTo>
                            <a:cubicBezTo>
                              <a:pt x="91490" y="12421"/>
                              <a:pt x="86728" y="15278"/>
                              <a:pt x="82918" y="19101"/>
                            </a:cubicBezTo>
                            <a:lnTo>
                              <a:pt x="78155" y="14325"/>
                            </a:lnTo>
                            <a:cubicBezTo>
                              <a:pt x="82918" y="9551"/>
                              <a:pt x="87680" y="6693"/>
                              <a:pt x="94348" y="3823"/>
                            </a:cubicBezTo>
                            <a:cubicBezTo>
                              <a:pt x="100076" y="1905"/>
                              <a:pt x="105791" y="0"/>
                              <a:pt x="112458" y="0"/>
                            </a:cubicBezTo>
                            <a:lnTo>
                              <a:pt x="112458" y="0"/>
                            </a:lnTo>
                            <a:cubicBezTo>
                              <a:pt x="118173" y="0"/>
                              <a:pt x="124841" y="1905"/>
                              <a:pt x="130556" y="3823"/>
                            </a:cubicBezTo>
                            <a:cubicBezTo>
                              <a:pt x="136283" y="6693"/>
                              <a:pt x="142011" y="9551"/>
                              <a:pt x="145821" y="14325"/>
                            </a:cubicBezTo>
                            <a:cubicBezTo>
                              <a:pt x="150584" y="19101"/>
                              <a:pt x="154393" y="24841"/>
                              <a:pt x="157251" y="30569"/>
                            </a:cubicBezTo>
                            <a:cubicBezTo>
                              <a:pt x="159156" y="36309"/>
                              <a:pt x="160109" y="43002"/>
                              <a:pt x="160109" y="48730"/>
                            </a:cubicBezTo>
                            <a:cubicBezTo>
                              <a:pt x="160109" y="55423"/>
                              <a:pt x="159156" y="61151"/>
                              <a:pt x="157251" y="66878"/>
                            </a:cubicBezTo>
                            <a:cubicBezTo>
                              <a:pt x="154393" y="72619"/>
                              <a:pt x="150584" y="78346"/>
                              <a:pt x="145821" y="83122"/>
                            </a:cubicBezTo>
                            <a:cubicBezTo>
                              <a:pt x="142011" y="87909"/>
                              <a:pt x="136283" y="90780"/>
                              <a:pt x="130556" y="93637"/>
                            </a:cubicBezTo>
                            <a:cubicBezTo>
                              <a:pt x="124841" y="95555"/>
                              <a:pt x="118173" y="97460"/>
                              <a:pt x="112458" y="97460"/>
                            </a:cubicBezTo>
                            <a:cubicBezTo>
                              <a:pt x="105791" y="97460"/>
                              <a:pt x="100076" y="95555"/>
                              <a:pt x="94348" y="93637"/>
                            </a:cubicBezTo>
                            <a:cubicBezTo>
                              <a:pt x="87680" y="90780"/>
                              <a:pt x="82918" y="87909"/>
                              <a:pt x="78155" y="83122"/>
                            </a:cubicBezTo>
                            <a:cubicBezTo>
                              <a:pt x="74346" y="79311"/>
                              <a:pt x="69570" y="76442"/>
                              <a:pt x="63855" y="73571"/>
                            </a:cubicBezTo>
                            <a:cubicBezTo>
                              <a:pt x="59093" y="71666"/>
                              <a:pt x="54317" y="70714"/>
                              <a:pt x="48603" y="70714"/>
                            </a:cubicBezTo>
                            <a:cubicBezTo>
                              <a:pt x="42887" y="70714"/>
                              <a:pt x="38125" y="71666"/>
                              <a:pt x="33362" y="73571"/>
                            </a:cubicBezTo>
                            <a:cubicBezTo>
                              <a:pt x="27648" y="76442"/>
                              <a:pt x="22872" y="79311"/>
                              <a:pt x="19062" y="83122"/>
                            </a:cubicBezTo>
                            <a:cubicBezTo>
                              <a:pt x="15252" y="86957"/>
                              <a:pt x="12395" y="91732"/>
                              <a:pt x="10490" y="96507"/>
                            </a:cubicBezTo>
                            <a:cubicBezTo>
                              <a:pt x="8585" y="102248"/>
                              <a:pt x="6680" y="107023"/>
                              <a:pt x="6680" y="112750"/>
                            </a:cubicBezTo>
                            <a:cubicBezTo>
                              <a:pt x="6680" y="117526"/>
                              <a:pt x="8585" y="123266"/>
                              <a:pt x="10490" y="128042"/>
                            </a:cubicBezTo>
                            <a:cubicBezTo>
                              <a:pt x="12395" y="133769"/>
                              <a:pt x="15252" y="137605"/>
                              <a:pt x="19062" y="142367"/>
                            </a:cubicBezTo>
                            <a:cubicBezTo>
                              <a:pt x="22872" y="146190"/>
                              <a:pt x="27648" y="149060"/>
                              <a:pt x="33362" y="150965"/>
                            </a:cubicBezTo>
                            <a:cubicBezTo>
                              <a:pt x="38125" y="152883"/>
                              <a:pt x="42887" y="153848"/>
                              <a:pt x="48603" y="153848"/>
                            </a:cubicBezTo>
                            <a:cubicBezTo>
                              <a:pt x="54317" y="153848"/>
                              <a:pt x="59093" y="152883"/>
                              <a:pt x="63855" y="150965"/>
                            </a:cubicBezTo>
                            <a:cubicBezTo>
                              <a:pt x="69570" y="149060"/>
                              <a:pt x="74346" y="146190"/>
                              <a:pt x="78155" y="142367"/>
                            </a:cubicBezTo>
                            <a:cubicBezTo>
                              <a:pt x="83871" y="135687"/>
                              <a:pt x="91490" y="130899"/>
                              <a:pt x="99123" y="128042"/>
                            </a:cubicBezTo>
                            <a:cubicBezTo>
                              <a:pt x="106743" y="124219"/>
                              <a:pt x="115316" y="123266"/>
                              <a:pt x="123888" y="123266"/>
                            </a:cubicBezTo>
                            <a:cubicBezTo>
                              <a:pt x="132461" y="123266"/>
                              <a:pt x="140106" y="124219"/>
                              <a:pt x="147726" y="128042"/>
                            </a:cubicBezTo>
                            <a:cubicBezTo>
                              <a:pt x="156298" y="130899"/>
                              <a:pt x="162966" y="135687"/>
                              <a:pt x="169634" y="142367"/>
                            </a:cubicBezTo>
                            <a:cubicBezTo>
                              <a:pt x="175348" y="148107"/>
                              <a:pt x="180111" y="155753"/>
                              <a:pt x="183934" y="163385"/>
                            </a:cubicBezTo>
                            <a:cubicBezTo>
                              <a:pt x="186791" y="171044"/>
                              <a:pt x="188696" y="179629"/>
                              <a:pt x="188696" y="187287"/>
                            </a:cubicBezTo>
                            <a:cubicBezTo>
                              <a:pt x="188696" y="195885"/>
                              <a:pt x="186791" y="204483"/>
                              <a:pt x="183934" y="212128"/>
                            </a:cubicBezTo>
                            <a:cubicBezTo>
                              <a:pt x="180111" y="219773"/>
                              <a:pt x="175348" y="227406"/>
                              <a:pt x="169634" y="233147"/>
                            </a:cubicBezTo>
                            <a:cubicBezTo>
                              <a:pt x="162966" y="239840"/>
                              <a:pt x="156298" y="244615"/>
                              <a:pt x="147726" y="247472"/>
                            </a:cubicBezTo>
                            <a:cubicBezTo>
                              <a:pt x="140106" y="251308"/>
                              <a:pt x="132461" y="252261"/>
                              <a:pt x="123888" y="252261"/>
                            </a:cubicBezTo>
                            <a:cubicBezTo>
                              <a:pt x="115316" y="252261"/>
                              <a:pt x="106743" y="251308"/>
                              <a:pt x="99123" y="247472"/>
                            </a:cubicBezTo>
                            <a:cubicBezTo>
                              <a:pt x="91490" y="244615"/>
                              <a:pt x="83871" y="239840"/>
                              <a:pt x="78155" y="233147"/>
                            </a:cubicBezTo>
                            <a:cubicBezTo>
                              <a:pt x="73393" y="228371"/>
                              <a:pt x="66713" y="226454"/>
                              <a:pt x="60045" y="226454"/>
                            </a:cubicBezTo>
                            <a:cubicBezTo>
                              <a:pt x="53365" y="226454"/>
                              <a:pt x="46698" y="228371"/>
                              <a:pt x="41935" y="233147"/>
                            </a:cubicBezTo>
                            <a:cubicBezTo>
                              <a:pt x="37173" y="237922"/>
                              <a:pt x="35267" y="244615"/>
                              <a:pt x="35267" y="251308"/>
                            </a:cubicBezTo>
                            <a:cubicBezTo>
                              <a:pt x="35267" y="257988"/>
                              <a:pt x="37173" y="264668"/>
                              <a:pt x="41935" y="269456"/>
                            </a:cubicBezTo>
                            <a:cubicBezTo>
                              <a:pt x="46698" y="274231"/>
                              <a:pt x="53365" y="277102"/>
                              <a:pt x="60045" y="277102"/>
                            </a:cubicBezTo>
                            <a:cubicBezTo>
                              <a:pt x="66713" y="277102"/>
                              <a:pt x="73393" y="274231"/>
                              <a:pt x="78155" y="269456"/>
                            </a:cubicBezTo>
                            <a:lnTo>
                              <a:pt x="82918" y="274231"/>
                            </a:lnTo>
                            <a:cubicBezTo>
                              <a:pt x="80060" y="277102"/>
                              <a:pt x="76250" y="279006"/>
                              <a:pt x="72440" y="280924"/>
                            </a:cubicBezTo>
                            <a:cubicBezTo>
                              <a:pt x="68618" y="282829"/>
                              <a:pt x="64808" y="283794"/>
                              <a:pt x="60045" y="283794"/>
                            </a:cubicBezTo>
                            <a:close/>
                            <a:moveTo>
                              <a:pt x="60045" y="283794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3607549" y="334442"/>
                        <a:ext cx="26696" cy="28651"/>
                      </a:xfrm>
                      <a:custGeom>
                        <a:rect l="l" t="t" r="r" b="b"/>
                        <a:pathLst>
                          <a:path w="26696" h="28651">
                            <a:moveTo>
                              <a:pt x="4763" y="28651"/>
                            </a:moveTo>
                            <a:lnTo>
                              <a:pt x="4763" y="28651"/>
                            </a:lnTo>
                            <a:cubicBezTo>
                              <a:pt x="1906" y="25794"/>
                              <a:pt x="0" y="21018"/>
                              <a:pt x="0" y="17196"/>
                            </a:cubicBezTo>
                            <a:cubicBezTo>
                              <a:pt x="0" y="13360"/>
                              <a:pt x="1906" y="9551"/>
                              <a:pt x="4763" y="6680"/>
                            </a:cubicBezTo>
                            <a:cubicBezTo>
                              <a:pt x="10478" y="0"/>
                              <a:pt x="20016" y="0"/>
                              <a:pt x="26696" y="6680"/>
                            </a:cubicBezTo>
                            <a:lnTo>
                              <a:pt x="21921" y="10503"/>
                            </a:lnTo>
                            <a:cubicBezTo>
                              <a:pt x="18111" y="7633"/>
                              <a:pt x="12396" y="7633"/>
                              <a:pt x="9525" y="10503"/>
                            </a:cubicBezTo>
                            <a:cubicBezTo>
                              <a:pt x="7620" y="12408"/>
                              <a:pt x="6668" y="15278"/>
                              <a:pt x="6668" y="17196"/>
                            </a:cubicBezTo>
                            <a:cubicBezTo>
                              <a:pt x="6668" y="20066"/>
                              <a:pt x="7620" y="21971"/>
                              <a:pt x="9525" y="23876"/>
                            </a:cubicBezTo>
                            <a:lnTo>
                              <a:pt x="4763" y="28651"/>
                            </a:lnTo>
                            <a:close/>
                            <a:moveTo>
                              <a:pt x="4763" y="28651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3542754" y="84087"/>
                        <a:ext cx="196304" cy="160528"/>
                      </a:xfrm>
                      <a:custGeom>
                        <a:rect l="l" t="t" r="r" b="b"/>
                        <a:pathLst>
                          <a:path w="196304" h="160528">
                            <a:moveTo>
                              <a:pt x="68606" y="160528"/>
                            </a:moveTo>
                            <a:lnTo>
                              <a:pt x="68606" y="160528"/>
                            </a:lnTo>
                            <a:cubicBezTo>
                              <a:pt x="64795" y="160528"/>
                              <a:pt x="60033" y="159575"/>
                              <a:pt x="56223" y="158610"/>
                            </a:cubicBezTo>
                            <a:cubicBezTo>
                              <a:pt x="52413" y="156705"/>
                              <a:pt x="49556" y="154800"/>
                              <a:pt x="45733" y="150965"/>
                            </a:cubicBezTo>
                            <a:cubicBezTo>
                              <a:pt x="42875" y="148095"/>
                              <a:pt x="40970" y="144285"/>
                              <a:pt x="39065" y="140462"/>
                            </a:cubicBezTo>
                            <a:cubicBezTo>
                              <a:pt x="37160" y="136640"/>
                              <a:pt x="37160" y="132816"/>
                              <a:pt x="37160" y="128993"/>
                            </a:cubicBezTo>
                            <a:cubicBezTo>
                              <a:pt x="37160" y="124219"/>
                              <a:pt x="37160" y="120396"/>
                              <a:pt x="39065" y="116573"/>
                            </a:cubicBezTo>
                            <a:cubicBezTo>
                              <a:pt x="40970" y="112750"/>
                              <a:pt x="42875" y="108928"/>
                              <a:pt x="45733" y="106070"/>
                            </a:cubicBezTo>
                            <a:cubicBezTo>
                              <a:pt x="49556" y="103200"/>
                              <a:pt x="52413" y="100317"/>
                              <a:pt x="56223" y="99365"/>
                            </a:cubicBezTo>
                            <a:cubicBezTo>
                              <a:pt x="60033" y="97460"/>
                              <a:pt x="64795" y="96507"/>
                              <a:pt x="68606" y="96507"/>
                            </a:cubicBezTo>
                            <a:cubicBezTo>
                              <a:pt x="72415" y="96507"/>
                              <a:pt x="77191" y="97460"/>
                              <a:pt x="81001" y="99365"/>
                            </a:cubicBezTo>
                            <a:cubicBezTo>
                              <a:pt x="84811" y="100317"/>
                              <a:pt x="88621" y="103200"/>
                              <a:pt x="91491" y="106070"/>
                            </a:cubicBezTo>
                            <a:cubicBezTo>
                              <a:pt x="97206" y="111798"/>
                              <a:pt x="102921" y="115608"/>
                              <a:pt x="110541" y="118491"/>
                            </a:cubicBezTo>
                            <a:cubicBezTo>
                              <a:pt x="117208" y="121348"/>
                              <a:pt x="124841" y="123266"/>
                              <a:pt x="132461" y="123266"/>
                            </a:cubicBezTo>
                            <a:cubicBezTo>
                              <a:pt x="140081" y="123266"/>
                              <a:pt x="146748" y="121348"/>
                              <a:pt x="154369" y="118491"/>
                            </a:cubicBezTo>
                            <a:cubicBezTo>
                              <a:pt x="161062" y="115608"/>
                              <a:pt x="167729" y="111798"/>
                              <a:pt x="173444" y="106070"/>
                            </a:cubicBezTo>
                            <a:cubicBezTo>
                              <a:pt x="178207" y="100317"/>
                              <a:pt x="182969" y="93637"/>
                              <a:pt x="185826" y="86957"/>
                            </a:cubicBezTo>
                            <a:cubicBezTo>
                              <a:pt x="188684" y="80264"/>
                              <a:pt x="189637" y="72619"/>
                              <a:pt x="189637" y="64973"/>
                            </a:cubicBezTo>
                            <a:cubicBezTo>
                              <a:pt x="189637" y="57328"/>
                              <a:pt x="188684" y="50635"/>
                              <a:pt x="185826" y="43002"/>
                            </a:cubicBezTo>
                            <a:cubicBezTo>
                              <a:pt x="182969" y="36309"/>
                              <a:pt x="178207" y="29617"/>
                              <a:pt x="173444" y="23888"/>
                            </a:cubicBezTo>
                            <a:cubicBezTo>
                              <a:pt x="167729" y="18148"/>
                              <a:pt x="161062" y="14325"/>
                              <a:pt x="154369" y="11468"/>
                            </a:cubicBezTo>
                            <a:cubicBezTo>
                              <a:pt x="146748" y="8598"/>
                              <a:pt x="140081" y="6692"/>
                              <a:pt x="132461" y="6692"/>
                            </a:cubicBezTo>
                            <a:lnTo>
                              <a:pt x="132461" y="6692"/>
                            </a:lnTo>
                            <a:cubicBezTo>
                              <a:pt x="124841" y="6692"/>
                              <a:pt x="117208" y="8598"/>
                              <a:pt x="110541" y="11468"/>
                            </a:cubicBezTo>
                            <a:cubicBezTo>
                              <a:pt x="102921" y="14325"/>
                              <a:pt x="97206" y="18148"/>
                              <a:pt x="91491" y="23888"/>
                            </a:cubicBezTo>
                            <a:cubicBezTo>
                              <a:pt x="84811" y="30568"/>
                              <a:pt x="78143" y="35344"/>
                              <a:pt x="69558" y="38227"/>
                            </a:cubicBezTo>
                            <a:cubicBezTo>
                              <a:pt x="61938" y="41084"/>
                              <a:pt x="54318" y="43002"/>
                              <a:pt x="45733" y="43002"/>
                            </a:cubicBezTo>
                            <a:cubicBezTo>
                              <a:pt x="37160" y="43002"/>
                              <a:pt x="28588" y="41084"/>
                              <a:pt x="20968" y="38227"/>
                            </a:cubicBezTo>
                            <a:cubicBezTo>
                              <a:pt x="13335" y="35344"/>
                              <a:pt x="5715" y="30568"/>
                              <a:pt x="0" y="23888"/>
                            </a:cubicBezTo>
                            <a:lnTo>
                              <a:pt x="4763" y="19113"/>
                            </a:lnTo>
                            <a:cubicBezTo>
                              <a:pt x="10478" y="24841"/>
                              <a:pt x="16192" y="28664"/>
                              <a:pt x="23825" y="32486"/>
                            </a:cubicBezTo>
                            <a:cubicBezTo>
                              <a:pt x="30493" y="34391"/>
                              <a:pt x="38113" y="36309"/>
                              <a:pt x="45733" y="36309"/>
                            </a:cubicBezTo>
                            <a:cubicBezTo>
                              <a:pt x="53365" y="36309"/>
                              <a:pt x="60033" y="34391"/>
                              <a:pt x="67653" y="32486"/>
                            </a:cubicBezTo>
                            <a:cubicBezTo>
                              <a:pt x="74320" y="28664"/>
                              <a:pt x="81001" y="24841"/>
                              <a:pt x="86716" y="19113"/>
                            </a:cubicBezTo>
                            <a:cubicBezTo>
                              <a:pt x="92443" y="13373"/>
                              <a:pt x="100063" y="8598"/>
                              <a:pt x="107683" y="4775"/>
                            </a:cubicBezTo>
                            <a:cubicBezTo>
                              <a:pt x="115303" y="1905"/>
                              <a:pt x="123889" y="0"/>
                              <a:pt x="132461" y="0"/>
                            </a:cubicBezTo>
                            <a:lnTo>
                              <a:pt x="132461" y="0"/>
                            </a:lnTo>
                            <a:cubicBezTo>
                              <a:pt x="141034" y="0"/>
                              <a:pt x="148654" y="1905"/>
                              <a:pt x="156286" y="4775"/>
                            </a:cubicBezTo>
                            <a:cubicBezTo>
                              <a:pt x="164871" y="8598"/>
                              <a:pt x="171539" y="13373"/>
                              <a:pt x="178207" y="19113"/>
                            </a:cubicBezTo>
                            <a:cubicBezTo>
                              <a:pt x="183921" y="25794"/>
                              <a:pt x="188684" y="32486"/>
                              <a:pt x="192494" y="41084"/>
                            </a:cubicBezTo>
                            <a:cubicBezTo>
                              <a:pt x="195351" y="48730"/>
                              <a:pt x="196304" y="56375"/>
                              <a:pt x="196304" y="64973"/>
                            </a:cubicBezTo>
                            <a:cubicBezTo>
                              <a:pt x="196304" y="73571"/>
                              <a:pt x="195351" y="81217"/>
                              <a:pt x="192494" y="89814"/>
                            </a:cubicBezTo>
                            <a:cubicBezTo>
                              <a:pt x="188684" y="97460"/>
                              <a:pt x="183921" y="105105"/>
                              <a:pt x="178207" y="110833"/>
                            </a:cubicBezTo>
                            <a:cubicBezTo>
                              <a:pt x="171539" y="116573"/>
                              <a:pt x="164871" y="121348"/>
                              <a:pt x="156286" y="125171"/>
                            </a:cubicBezTo>
                            <a:cubicBezTo>
                              <a:pt x="148654" y="128042"/>
                              <a:pt x="140081" y="129946"/>
                              <a:pt x="132461" y="129946"/>
                            </a:cubicBezTo>
                            <a:cubicBezTo>
                              <a:pt x="123889" y="129946"/>
                              <a:pt x="115303" y="128042"/>
                              <a:pt x="107683" y="125171"/>
                            </a:cubicBezTo>
                            <a:cubicBezTo>
                              <a:pt x="100063" y="121348"/>
                              <a:pt x="92443" y="116573"/>
                              <a:pt x="86716" y="110833"/>
                            </a:cubicBezTo>
                            <a:cubicBezTo>
                              <a:pt x="81953" y="106070"/>
                              <a:pt x="75273" y="103200"/>
                              <a:pt x="68606" y="103200"/>
                            </a:cubicBezTo>
                            <a:cubicBezTo>
                              <a:pt x="61938" y="103200"/>
                              <a:pt x="55270" y="106070"/>
                              <a:pt x="50508" y="110833"/>
                            </a:cubicBezTo>
                            <a:cubicBezTo>
                              <a:pt x="45733" y="115608"/>
                              <a:pt x="43828" y="122313"/>
                              <a:pt x="43828" y="128993"/>
                            </a:cubicBezTo>
                            <a:cubicBezTo>
                              <a:pt x="43828" y="135687"/>
                              <a:pt x="45733" y="141414"/>
                              <a:pt x="50508" y="146189"/>
                            </a:cubicBezTo>
                            <a:cubicBezTo>
                              <a:pt x="55270" y="150965"/>
                              <a:pt x="61938" y="153848"/>
                              <a:pt x="68606" y="153848"/>
                            </a:cubicBezTo>
                            <a:cubicBezTo>
                              <a:pt x="75273" y="153848"/>
                              <a:pt x="81953" y="150965"/>
                              <a:pt x="86716" y="146189"/>
                            </a:cubicBezTo>
                            <a:lnTo>
                              <a:pt x="91491" y="150965"/>
                            </a:lnTo>
                            <a:cubicBezTo>
                              <a:pt x="88621" y="154800"/>
                              <a:pt x="84811" y="156705"/>
                              <a:pt x="81001" y="158610"/>
                            </a:cubicBezTo>
                            <a:cubicBezTo>
                              <a:pt x="77191" y="159575"/>
                              <a:pt x="72415" y="160528"/>
                              <a:pt x="68606" y="160528"/>
                            </a:cubicBezTo>
                            <a:close/>
                            <a:moveTo>
                              <a:pt x="68606" y="160528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62865" y="9985261"/>
                        <a:ext cx="33338" cy="41961"/>
                      </a:xfrm>
                      <a:custGeom>
                        <a:rect l="l" t="t" r="r" b="b"/>
                        <a:pathLst>
                          <a:path w="33338" h="41961">
                            <a:moveTo>
                              <a:pt x="25705" y="41008"/>
                            </a:moveTo>
                            <a:lnTo>
                              <a:pt x="25705" y="41008"/>
                            </a:lnTo>
                            <a:cubicBezTo>
                              <a:pt x="25705" y="38151"/>
                              <a:pt x="26657" y="34328"/>
                              <a:pt x="26657" y="32423"/>
                            </a:cubicBezTo>
                            <a:lnTo>
                              <a:pt x="26657" y="32423"/>
                            </a:lnTo>
                            <a:cubicBezTo>
                              <a:pt x="23800" y="38151"/>
                              <a:pt x="19050" y="41961"/>
                              <a:pt x="12370" y="41961"/>
                            </a:cubicBezTo>
                            <a:cubicBezTo>
                              <a:pt x="2858" y="41961"/>
                              <a:pt x="0" y="36233"/>
                              <a:pt x="0" y="28613"/>
                            </a:cubicBezTo>
                            <a:lnTo>
                              <a:pt x="0" y="0"/>
                            </a:lnTo>
                            <a:lnTo>
                              <a:pt x="6655" y="0"/>
                            </a:lnTo>
                            <a:lnTo>
                              <a:pt x="6655" y="26708"/>
                            </a:lnTo>
                            <a:cubicBezTo>
                              <a:pt x="6655" y="32423"/>
                              <a:pt x="8560" y="35281"/>
                              <a:pt x="14288" y="35281"/>
                            </a:cubicBezTo>
                            <a:cubicBezTo>
                              <a:pt x="20942" y="35281"/>
                              <a:pt x="25705" y="28613"/>
                              <a:pt x="25705" y="19088"/>
                            </a:cubicBezTo>
                            <a:lnTo>
                              <a:pt x="25705" y="0"/>
                            </a:lnTo>
                            <a:lnTo>
                              <a:pt x="33338" y="0"/>
                            </a:lnTo>
                            <a:lnTo>
                              <a:pt x="33338" y="41008"/>
                            </a:lnTo>
                            <a:lnTo>
                              <a:pt x="25705" y="41008"/>
                            </a:lnTo>
                            <a:close/>
                            <a:moveTo>
                              <a:pt x="25705" y="41008"/>
                            </a:moveTo>
                          </a:path>
                        </a:pathLst>
                      </a:custGeom>
                      <a:solidFill>
                        <a:srgbClr val="219ADD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111430" y="9983356"/>
                        <a:ext cx="20955" cy="42913"/>
                      </a:xfrm>
                      <a:custGeom>
                        <a:rect l="l" t="t" r="r" b="b"/>
                        <a:pathLst>
                          <a:path w="20955" h="42913">
                            <a:moveTo>
                              <a:pt x="20002" y="7633"/>
                            </a:moveTo>
                            <a:lnTo>
                              <a:pt x="20002" y="7633"/>
                            </a:lnTo>
                            <a:cubicBezTo>
                              <a:pt x="11430" y="6680"/>
                              <a:pt x="7620" y="13348"/>
                              <a:pt x="7620" y="25756"/>
                            </a:cubicBezTo>
                            <a:lnTo>
                              <a:pt x="7620" y="42913"/>
                            </a:lnTo>
                            <a:lnTo>
                              <a:pt x="0" y="42913"/>
                            </a:lnTo>
                            <a:lnTo>
                              <a:pt x="0" y="1905"/>
                            </a:lnTo>
                            <a:lnTo>
                              <a:pt x="6667" y="1905"/>
                            </a:lnTo>
                            <a:cubicBezTo>
                              <a:pt x="6667" y="3823"/>
                              <a:pt x="6667" y="7633"/>
                              <a:pt x="5715" y="11443"/>
                            </a:cubicBezTo>
                            <a:lnTo>
                              <a:pt x="6667" y="11443"/>
                            </a:lnTo>
                            <a:cubicBezTo>
                              <a:pt x="7620" y="5728"/>
                              <a:pt x="12383" y="0"/>
                              <a:pt x="20955" y="952"/>
                            </a:cubicBezTo>
                            <a:lnTo>
                              <a:pt x="20002" y="7633"/>
                            </a:lnTo>
                            <a:close/>
                            <a:moveTo>
                              <a:pt x="20002" y="7633"/>
                            </a:moveTo>
                          </a:path>
                        </a:pathLst>
                      </a:custGeom>
                      <a:solidFill>
                        <a:srgbClr val="219ADD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320955" y="9984308"/>
                        <a:ext cx="34290" cy="41961"/>
                      </a:xfrm>
                      <a:custGeom>
                        <a:rect l="l" t="t" r="r" b="b"/>
                        <a:pathLst>
                          <a:path w="34290" h="41961">
                            <a:moveTo>
                              <a:pt x="26657" y="41961"/>
                            </a:moveTo>
                            <a:lnTo>
                              <a:pt x="26657" y="41961"/>
                            </a:lnTo>
                            <a:lnTo>
                              <a:pt x="26657" y="15253"/>
                            </a:lnTo>
                            <a:cubicBezTo>
                              <a:pt x="26657" y="9538"/>
                              <a:pt x="24752" y="5728"/>
                              <a:pt x="19050" y="5728"/>
                            </a:cubicBezTo>
                            <a:cubicBezTo>
                              <a:pt x="12369" y="5728"/>
                              <a:pt x="7620" y="12396"/>
                              <a:pt x="7620" y="21946"/>
                            </a:cubicBezTo>
                            <a:lnTo>
                              <a:pt x="7620" y="41961"/>
                            </a:lnTo>
                            <a:lnTo>
                              <a:pt x="0" y="41961"/>
                            </a:lnTo>
                            <a:lnTo>
                              <a:pt x="0" y="953"/>
                            </a:lnTo>
                            <a:lnTo>
                              <a:pt x="7620" y="953"/>
                            </a:lnTo>
                            <a:cubicBezTo>
                              <a:pt x="7620" y="2871"/>
                              <a:pt x="7620" y="6681"/>
                              <a:pt x="6667" y="9538"/>
                            </a:cubicBezTo>
                            <a:lnTo>
                              <a:pt x="6667" y="9538"/>
                            </a:lnTo>
                            <a:cubicBezTo>
                              <a:pt x="9512" y="3823"/>
                              <a:pt x="14287" y="0"/>
                              <a:pt x="21907" y="0"/>
                            </a:cubicBezTo>
                            <a:cubicBezTo>
                              <a:pt x="30467" y="0"/>
                              <a:pt x="34290" y="5728"/>
                              <a:pt x="34290" y="13348"/>
                            </a:cubicBezTo>
                            <a:lnTo>
                              <a:pt x="34290" y="41961"/>
                            </a:lnTo>
                            <a:lnTo>
                              <a:pt x="26657" y="41961"/>
                            </a:lnTo>
                            <a:close/>
                            <a:moveTo>
                              <a:pt x="26657" y="41961"/>
                            </a:moveTo>
                          </a:path>
                        </a:pathLst>
                      </a:custGeom>
                      <a:solidFill>
                        <a:srgbClr val="219ADD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431432" y="9984308"/>
                        <a:ext cx="34290" cy="41961"/>
                      </a:xfrm>
                      <a:custGeom>
                        <a:rect l="l" t="t" r="r" b="b"/>
                        <a:pathLst>
                          <a:path w="34290" h="41961">
                            <a:moveTo>
                              <a:pt x="26657" y="41961"/>
                            </a:moveTo>
                            <a:lnTo>
                              <a:pt x="26657" y="41961"/>
                            </a:lnTo>
                            <a:lnTo>
                              <a:pt x="26657" y="15253"/>
                            </a:lnTo>
                            <a:cubicBezTo>
                              <a:pt x="26657" y="9538"/>
                              <a:pt x="24752" y="5728"/>
                              <a:pt x="20002" y="5728"/>
                            </a:cubicBezTo>
                            <a:cubicBezTo>
                              <a:pt x="12370" y="5728"/>
                              <a:pt x="7607" y="12396"/>
                              <a:pt x="7607" y="21946"/>
                            </a:cubicBezTo>
                            <a:lnTo>
                              <a:pt x="7607" y="41961"/>
                            </a:lnTo>
                            <a:lnTo>
                              <a:pt x="0" y="41961"/>
                            </a:lnTo>
                            <a:lnTo>
                              <a:pt x="0" y="953"/>
                            </a:lnTo>
                            <a:lnTo>
                              <a:pt x="7607" y="953"/>
                            </a:lnTo>
                            <a:cubicBezTo>
                              <a:pt x="7607" y="2871"/>
                              <a:pt x="7607" y="6681"/>
                              <a:pt x="6655" y="9538"/>
                            </a:cubicBezTo>
                            <a:lnTo>
                              <a:pt x="6655" y="9538"/>
                            </a:lnTo>
                            <a:cubicBezTo>
                              <a:pt x="9512" y="3823"/>
                              <a:pt x="14287" y="0"/>
                              <a:pt x="21907" y="0"/>
                            </a:cubicBezTo>
                            <a:cubicBezTo>
                              <a:pt x="31420" y="0"/>
                              <a:pt x="34290" y="5728"/>
                              <a:pt x="34290" y="13348"/>
                            </a:cubicBezTo>
                            <a:lnTo>
                              <a:pt x="34290" y="41961"/>
                            </a:lnTo>
                            <a:lnTo>
                              <a:pt x="26657" y="41961"/>
                            </a:lnTo>
                            <a:close/>
                            <a:moveTo>
                              <a:pt x="26657" y="41961"/>
                            </a:moveTo>
                          </a:path>
                        </a:pathLst>
                      </a:custGeom>
                      <a:solidFill>
                        <a:srgbClr val="219ADD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523812" y="9983356"/>
                        <a:ext cx="20002" cy="42913"/>
                      </a:xfrm>
                      <a:custGeom>
                        <a:rect l="l" t="t" r="r" b="b"/>
                        <a:pathLst>
                          <a:path w="20002" h="42913">
                            <a:moveTo>
                              <a:pt x="20002" y="7633"/>
                            </a:moveTo>
                            <a:lnTo>
                              <a:pt x="20002" y="7633"/>
                            </a:lnTo>
                            <a:cubicBezTo>
                              <a:pt x="11417" y="6680"/>
                              <a:pt x="7607" y="13348"/>
                              <a:pt x="7607" y="25756"/>
                            </a:cubicBezTo>
                            <a:lnTo>
                              <a:pt x="7607" y="42913"/>
                            </a:lnTo>
                            <a:lnTo>
                              <a:pt x="0" y="42913"/>
                            </a:lnTo>
                            <a:lnTo>
                              <a:pt x="0" y="1905"/>
                            </a:lnTo>
                            <a:lnTo>
                              <a:pt x="6667" y="1905"/>
                            </a:lnTo>
                            <a:cubicBezTo>
                              <a:pt x="6667" y="3823"/>
                              <a:pt x="6667" y="7633"/>
                              <a:pt x="5715" y="11443"/>
                            </a:cubicBezTo>
                            <a:lnTo>
                              <a:pt x="5715" y="11443"/>
                            </a:lnTo>
                            <a:cubicBezTo>
                              <a:pt x="7607" y="5728"/>
                              <a:pt x="12369" y="0"/>
                              <a:pt x="20002" y="952"/>
                            </a:cubicBezTo>
                            <a:lnTo>
                              <a:pt x="20002" y="7633"/>
                            </a:lnTo>
                            <a:close/>
                            <a:moveTo>
                              <a:pt x="20002" y="7633"/>
                            </a:moveTo>
                          </a:path>
                        </a:pathLst>
                      </a:custGeom>
                      <a:solidFill>
                        <a:srgbClr val="219ADD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593331" y="9985261"/>
                        <a:ext cx="40005" cy="61989"/>
                      </a:xfrm>
                      <a:custGeom>
                        <a:rect l="l" t="t" r="r" b="b"/>
                        <a:pathLst>
                          <a:path w="40005" h="61989">
                            <a:moveTo>
                              <a:pt x="22861" y="44831"/>
                            </a:moveTo>
                            <a:lnTo>
                              <a:pt x="22861" y="44831"/>
                            </a:lnTo>
                            <a:cubicBezTo>
                              <a:pt x="18098" y="58179"/>
                              <a:pt x="14288" y="61989"/>
                              <a:pt x="4763" y="61989"/>
                            </a:cubicBezTo>
                            <a:cubicBezTo>
                              <a:pt x="3811" y="61989"/>
                              <a:pt x="953" y="61989"/>
                              <a:pt x="0" y="61989"/>
                            </a:cubicBezTo>
                            <a:lnTo>
                              <a:pt x="0" y="55321"/>
                            </a:lnTo>
                            <a:cubicBezTo>
                              <a:pt x="1905" y="55321"/>
                              <a:pt x="3811" y="55321"/>
                              <a:pt x="5716" y="55321"/>
                            </a:cubicBezTo>
                            <a:cubicBezTo>
                              <a:pt x="10478" y="55321"/>
                              <a:pt x="12383" y="53403"/>
                              <a:pt x="15228" y="45783"/>
                            </a:cubicBezTo>
                            <a:lnTo>
                              <a:pt x="17133" y="41008"/>
                            </a:lnTo>
                            <a:lnTo>
                              <a:pt x="1905" y="0"/>
                            </a:lnTo>
                            <a:lnTo>
                              <a:pt x="10478" y="0"/>
                            </a:lnTo>
                            <a:lnTo>
                              <a:pt x="18098" y="20993"/>
                            </a:lnTo>
                            <a:cubicBezTo>
                              <a:pt x="19050" y="24803"/>
                              <a:pt x="20003" y="27661"/>
                              <a:pt x="20955" y="31470"/>
                            </a:cubicBezTo>
                            <a:lnTo>
                              <a:pt x="20955" y="31470"/>
                            </a:lnTo>
                            <a:cubicBezTo>
                              <a:pt x="21908" y="28613"/>
                              <a:pt x="23813" y="22898"/>
                              <a:pt x="25718" y="18123"/>
                            </a:cubicBezTo>
                            <a:lnTo>
                              <a:pt x="32373" y="0"/>
                            </a:lnTo>
                            <a:lnTo>
                              <a:pt x="40005" y="0"/>
                            </a:lnTo>
                            <a:lnTo>
                              <a:pt x="22861" y="44831"/>
                            </a:lnTo>
                            <a:close/>
                            <a:moveTo>
                              <a:pt x="22861" y="44831"/>
                            </a:moveTo>
                          </a:path>
                        </a:pathLst>
                      </a:custGeom>
                      <a:solidFill>
                        <a:srgbClr val="219ADD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699046" y="9985261"/>
                        <a:ext cx="63818" cy="41008"/>
                      </a:xfrm>
                      <a:custGeom>
                        <a:rect l="l" t="t" r="r" b="b"/>
                        <a:pathLst>
                          <a:path w="63818" h="41008">
                            <a:moveTo>
                              <a:pt x="50470" y="41008"/>
                            </a:moveTo>
                            <a:lnTo>
                              <a:pt x="50470" y="41008"/>
                            </a:lnTo>
                            <a:lnTo>
                              <a:pt x="41910" y="41008"/>
                            </a:lnTo>
                            <a:lnTo>
                              <a:pt x="33325" y="16205"/>
                            </a:lnTo>
                            <a:cubicBezTo>
                              <a:pt x="32385" y="14300"/>
                              <a:pt x="31433" y="11443"/>
                              <a:pt x="31433" y="8585"/>
                            </a:cubicBezTo>
                            <a:lnTo>
                              <a:pt x="31433" y="8585"/>
                            </a:lnTo>
                            <a:cubicBezTo>
                              <a:pt x="30480" y="12395"/>
                              <a:pt x="29528" y="15253"/>
                              <a:pt x="27623" y="19088"/>
                            </a:cubicBezTo>
                            <a:lnTo>
                              <a:pt x="20943" y="41008"/>
                            </a:lnTo>
                            <a:lnTo>
                              <a:pt x="13335" y="41008"/>
                            </a:lnTo>
                            <a:lnTo>
                              <a:pt x="0" y="0"/>
                            </a:lnTo>
                            <a:lnTo>
                              <a:pt x="8573" y="0"/>
                            </a:lnTo>
                            <a:lnTo>
                              <a:pt x="14288" y="21945"/>
                            </a:lnTo>
                            <a:cubicBezTo>
                              <a:pt x="16193" y="25756"/>
                              <a:pt x="17145" y="29565"/>
                              <a:pt x="18085" y="32423"/>
                            </a:cubicBezTo>
                            <a:lnTo>
                              <a:pt x="18085" y="32423"/>
                            </a:lnTo>
                            <a:cubicBezTo>
                              <a:pt x="19038" y="28613"/>
                              <a:pt x="19038" y="24803"/>
                              <a:pt x="20943" y="21945"/>
                            </a:cubicBezTo>
                            <a:lnTo>
                              <a:pt x="27623" y="0"/>
                            </a:lnTo>
                            <a:lnTo>
                              <a:pt x="35230" y="0"/>
                            </a:lnTo>
                            <a:lnTo>
                              <a:pt x="42863" y="21945"/>
                            </a:lnTo>
                            <a:cubicBezTo>
                              <a:pt x="44768" y="26708"/>
                              <a:pt x="44768" y="29565"/>
                              <a:pt x="45720" y="32423"/>
                            </a:cubicBezTo>
                            <a:lnTo>
                              <a:pt x="45720" y="32423"/>
                            </a:lnTo>
                            <a:cubicBezTo>
                              <a:pt x="46673" y="28613"/>
                              <a:pt x="47625" y="25756"/>
                              <a:pt x="48565" y="21945"/>
                            </a:cubicBezTo>
                            <a:lnTo>
                              <a:pt x="55233" y="0"/>
                            </a:lnTo>
                            <a:lnTo>
                              <a:pt x="63818" y="0"/>
                            </a:lnTo>
                            <a:lnTo>
                              <a:pt x="50470" y="41008"/>
                            </a:lnTo>
                            <a:close/>
                            <a:moveTo>
                              <a:pt x="50470" y="41008"/>
                            </a:moveTo>
                          </a:path>
                        </a:pathLst>
                      </a:custGeom>
                      <a:solidFill>
                        <a:srgbClr val="219ADD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814273" y="9983356"/>
                        <a:ext cx="20968" cy="42913"/>
                      </a:xfrm>
                      <a:custGeom>
                        <a:rect l="l" t="t" r="r" b="b"/>
                        <a:pathLst>
                          <a:path w="20968" h="42913">
                            <a:moveTo>
                              <a:pt x="20968" y="7633"/>
                            </a:moveTo>
                            <a:lnTo>
                              <a:pt x="20968" y="7633"/>
                            </a:lnTo>
                            <a:cubicBezTo>
                              <a:pt x="11430" y="6680"/>
                              <a:pt x="7633" y="13348"/>
                              <a:pt x="7633" y="25756"/>
                            </a:cubicBezTo>
                            <a:lnTo>
                              <a:pt x="7633" y="42913"/>
                            </a:lnTo>
                            <a:lnTo>
                              <a:pt x="0" y="42913"/>
                            </a:lnTo>
                            <a:lnTo>
                              <a:pt x="0" y="1905"/>
                            </a:lnTo>
                            <a:lnTo>
                              <a:pt x="7633" y="1905"/>
                            </a:lnTo>
                            <a:cubicBezTo>
                              <a:pt x="7633" y="3823"/>
                              <a:pt x="7633" y="7633"/>
                              <a:pt x="6681" y="11443"/>
                            </a:cubicBezTo>
                            <a:lnTo>
                              <a:pt x="6681" y="11443"/>
                            </a:lnTo>
                            <a:cubicBezTo>
                              <a:pt x="8586" y="5728"/>
                              <a:pt x="12383" y="0"/>
                              <a:pt x="20968" y="952"/>
                            </a:cubicBezTo>
                            <a:lnTo>
                              <a:pt x="20968" y="7633"/>
                            </a:lnTo>
                            <a:close/>
                            <a:moveTo>
                              <a:pt x="20968" y="7633"/>
                            </a:moveTo>
                          </a:path>
                        </a:pathLst>
                      </a:custGeom>
                      <a:solidFill>
                        <a:srgbClr val="219ADD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0" y="9483649"/>
                        <a:ext cx="899998" cy="474917"/>
                      </a:xfrm>
                      <a:custGeom>
                        <a:rect l="l" t="t" r="r" b="b"/>
                        <a:pathLst>
                          <a:path w="899998" h="474917">
                            <a:moveTo>
                              <a:pt x="899998" y="414833"/>
                            </a:moveTo>
                            <a:lnTo>
                              <a:pt x="899998" y="414833"/>
                            </a:lnTo>
                            <a:cubicBezTo>
                              <a:pt x="761911" y="376695"/>
                              <a:pt x="574294" y="398628"/>
                              <a:pt x="450482" y="420560"/>
                            </a:cubicBezTo>
                            <a:cubicBezTo>
                              <a:pt x="143815" y="474917"/>
                              <a:pt x="953" y="410058"/>
                              <a:pt x="953" y="410058"/>
                            </a:cubicBezTo>
                            <a:lnTo>
                              <a:pt x="0" y="211696"/>
                            </a:lnTo>
                            <a:lnTo>
                              <a:pt x="82855" y="139230"/>
                            </a:lnTo>
                            <a:lnTo>
                              <a:pt x="142863" y="182143"/>
                            </a:lnTo>
                            <a:lnTo>
                              <a:pt x="142863" y="80099"/>
                            </a:lnTo>
                            <a:lnTo>
                              <a:pt x="222847" y="67704"/>
                            </a:lnTo>
                            <a:lnTo>
                              <a:pt x="269520" y="88697"/>
                            </a:lnTo>
                            <a:lnTo>
                              <a:pt x="269520" y="144958"/>
                            </a:lnTo>
                            <a:lnTo>
                              <a:pt x="332372" y="101079"/>
                            </a:lnTo>
                            <a:lnTo>
                              <a:pt x="373342" y="132550"/>
                            </a:lnTo>
                            <a:lnTo>
                              <a:pt x="393332" y="102984"/>
                            </a:lnTo>
                            <a:lnTo>
                              <a:pt x="455232" y="102984"/>
                            </a:lnTo>
                            <a:lnTo>
                              <a:pt x="455232" y="33363"/>
                            </a:lnTo>
                            <a:lnTo>
                              <a:pt x="478092" y="0"/>
                            </a:lnTo>
                            <a:lnTo>
                              <a:pt x="499986" y="33363"/>
                            </a:lnTo>
                            <a:lnTo>
                              <a:pt x="499986" y="147815"/>
                            </a:lnTo>
                            <a:lnTo>
                              <a:pt x="535229" y="147815"/>
                            </a:lnTo>
                            <a:lnTo>
                              <a:pt x="534276" y="95364"/>
                            </a:lnTo>
                            <a:lnTo>
                              <a:pt x="663804" y="79146"/>
                            </a:lnTo>
                            <a:lnTo>
                              <a:pt x="716191" y="120155"/>
                            </a:lnTo>
                            <a:lnTo>
                              <a:pt x="716191" y="90602"/>
                            </a:lnTo>
                            <a:lnTo>
                              <a:pt x="791426" y="82956"/>
                            </a:lnTo>
                            <a:lnTo>
                              <a:pt x="824764" y="115392"/>
                            </a:lnTo>
                            <a:lnTo>
                              <a:pt x="824764" y="209791"/>
                            </a:lnTo>
                            <a:lnTo>
                              <a:pt x="860946" y="176416"/>
                            </a:lnTo>
                            <a:lnTo>
                              <a:pt x="899998" y="176416"/>
                            </a:lnTo>
                            <a:lnTo>
                              <a:pt x="899998" y="414833"/>
                            </a:lnTo>
                            <a:close/>
                            <a:moveTo>
                              <a:pt x="899998" y="414833"/>
                            </a:moveTo>
                          </a:path>
                        </a:pathLst>
                      </a:custGeom>
                      <a:solidFill>
                        <a:srgbClr val="219ADD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60960" y="9752584"/>
                        <a:ext cx="54280" cy="77242"/>
                      </a:xfrm>
                      <a:custGeom>
                        <a:rect l="l" t="t" r="r" b="b"/>
                        <a:pathLst>
                          <a:path w="54280" h="77242">
                            <a:moveTo>
                              <a:pt x="44755" y="76289"/>
                            </a:moveTo>
                            <a:lnTo>
                              <a:pt x="44755" y="76289"/>
                            </a:lnTo>
                            <a:cubicBezTo>
                              <a:pt x="41897" y="76289"/>
                              <a:pt x="38087" y="77242"/>
                              <a:pt x="34290" y="77242"/>
                            </a:cubicBezTo>
                            <a:cubicBezTo>
                              <a:pt x="28562" y="77242"/>
                              <a:pt x="22847" y="76289"/>
                              <a:pt x="18098" y="74384"/>
                            </a:cubicBezTo>
                            <a:cubicBezTo>
                              <a:pt x="14275" y="72479"/>
                              <a:pt x="10465" y="69596"/>
                              <a:pt x="7607" y="66739"/>
                            </a:cubicBezTo>
                            <a:cubicBezTo>
                              <a:pt x="4763" y="62929"/>
                              <a:pt x="2858" y="59119"/>
                              <a:pt x="1905" y="55309"/>
                            </a:cubicBezTo>
                            <a:cubicBezTo>
                              <a:pt x="953" y="50533"/>
                              <a:pt x="0" y="45758"/>
                              <a:pt x="0" y="40043"/>
                            </a:cubicBezTo>
                            <a:cubicBezTo>
                              <a:pt x="0" y="34316"/>
                              <a:pt x="953" y="29553"/>
                              <a:pt x="1905" y="23838"/>
                            </a:cubicBezTo>
                            <a:cubicBezTo>
                              <a:pt x="3810" y="19063"/>
                              <a:pt x="5703" y="15240"/>
                              <a:pt x="8560" y="11430"/>
                            </a:cubicBezTo>
                            <a:cubicBezTo>
                              <a:pt x="11418" y="7620"/>
                              <a:pt x="15240" y="4763"/>
                              <a:pt x="20003" y="2858"/>
                            </a:cubicBezTo>
                            <a:cubicBezTo>
                              <a:pt x="24753" y="953"/>
                              <a:pt x="30468" y="0"/>
                              <a:pt x="37135" y="0"/>
                            </a:cubicBezTo>
                            <a:cubicBezTo>
                              <a:pt x="39993" y="0"/>
                              <a:pt x="42850" y="0"/>
                              <a:pt x="45707" y="953"/>
                            </a:cubicBezTo>
                            <a:cubicBezTo>
                              <a:pt x="48565" y="953"/>
                              <a:pt x="51435" y="1905"/>
                              <a:pt x="54280" y="1905"/>
                            </a:cubicBezTo>
                            <a:lnTo>
                              <a:pt x="52375" y="11430"/>
                            </a:lnTo>
                            <a:cubicBezTo>
                              <a:pt x="49518" y="10478"/>
                              <a:pt x="46660" y="10478"/>
                              <a:pt x="43803" y="9525"/>
                            </a:cubicBezTo>
                            <a:cubicBezTo>
                              <a:pt x="40945" y="9525"/>
                              <a:pt x="38087" y="8573"/>
                              <a:pt x="35243" y="8573"/>
                            </a:cubicBezTo>
                            <a:cubicBezTo>
                              <a:pt x="31420" y="8573"/>
                              <a:pt x="27610" y="9525"/>
                              <a:pt x="24753" y="11430"/>
                            </a:cubicBezTo>
                            <a:cubicBezTo>
                              <a:pt x="20955" y="12383"/>
                              <a:pt x="19050" y="15240"/>
                              <a:pt x="17145" y="17145"/>
                            </a:cubicBezTo>
                            <a:cubicBezTo>
                              <a:pt x="15240" y="20015"/>
                              <a:pt x="13322" y="23838"/>
                              <a:pt x="12370" y="26696"/>
                            </a:cubicBezTo>
                            <a:cubicBezTo>
                              <a:pt x="11418" y="30506"/>
                              <a:pt x="11418" y="34316"/>
                              <a:pt x="11418" y="38138"/>
                            </a:cubicBezTo>
                            <a:cubicBezTo>
                              <a:pt x="11418" y="47676"/>
                              <a:pt x="13322" y="55309"/>
                              <a:pt x="17145" y="60071"/>
                            </a:cubicBezTo>
                            <a:cubicBezTo>
                              <a:pt x="20955" y="64834"/>
                              <a:pt x="27610" y="67691"/>
                              <a:pt x="36195" y="67691"/>
                            </a:cubicBezTo>
                            <a:cubicBezTo>
                              <a:pt x="39040" y="67691"/>
                              <a:pt x="41897" y="67691"/>
                              <a:pt x="44755" y="66739"/>
                            </a:cubicBezTo>
                            <a:cubicBezTo>
                              <a:pt x="48565" y="65786"/>
                              <a:pt x="50470" y="64834"/>
                              <a:pt x="53328" y="63881"/>
                            </a:cubicBezTo>
                            <a:lnTo>
                              <a:pt x="54280" y="73432"/>
                            </a:lnTo>
                            <a:cubicBezTo>
                              <a:pt x="52375" y="74384"/>
                              <a:pt x="48565" y="75337"/>
                              <a:pt x="44755" y="76289"/>
                            </a:cubicBezTo>
                            <a:close/>
                            <a:moveTo>
                              <a:pt x="44755" y="76289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147612" y="9752584"/>
                        <a:ext cx="37148" cy="77242"/>
                      </a:xfrm>
                      <a:custGeom>
                        <a:rect l="l" t="t" r="r" b="b"/>
                        <a:pathLst>
                          <a:path w="37148" h="77242">
                            <a:moveTo>
                              <a:pt x="31433" y="76289"/>
                            </a:moveTo>
                            <a:lnTo>
                              <a:pt x="31433" y="76289"/>
                            </a:lnTo>
                            <a:cubicBezTo>
                              <a:pt x="29528" y="77242"/>
                              <a:pt x="27623" y="77242"/>
                              <a:pt x="25730" y="77242"/>
                            </a:cubicBezTo>
                            <a:cubicBezTo>
                              <a:pt x="22873" y="77242"/>
                              <a:pt x="20968" y="76289"/>
                              <a:pt x="19050" y="76289"/>
                            </a:cubicBezTo>
                            <a:cubicBezTo>
                              <a:pt x="17145" y="75337"/>
                              <a:pt x="15240" y="74384"/>
                              <a:pt x="14288" y="73432"/>
                            </a:cubicBezTo>
                            <a:cubicBezTo>
                              <a:pt x="13335" y="71514"/>
                              <a:pt x="12383" y="69596"/>
                              <a:pt x="11443" y="67691"/>
                            </a:cubicBezTo>
                            <a:cubicBezTo>
                              <a:pt x="11443" y="65786"/>
                              <a:pt x="11443" y="62929"/>
                              <a:pt x="11443" y="60071"/>
                            </a:cubicBezTo>
                            <a:lnTo>
                              <a:pt x="11443" y="28601"/>
                            </a:lnTo>
                            <a:lnTo>
                              <a:pt x="0" y="28601"/>
                            </a:lnTo>
                            <a:lnTo>
                              <a:pt x="0" y="20968"/>
                            </a:lnTo>
                            <a:lnTo>
                              <a:pt x="11443" y="20968"/>
                            </a:lnTo>
                            <a:lnTo>
                              <a:pt x="11443" y="2858"/>
                            </a:lnTo>
                            <a:lnTo>
                              <a:pt x="20968" y="0"/>
                            </a:lnTo>
                            <a:lnTo>
                              <a:pt x="20968" y="20968"/>
                            </a:lnTo>
                            <a:lnTo>
                              <a:pt x="36195" y="20968"/>
                            </a:lnTo>
                            <a:lnTo>
                              <a:pt x="36195" y="28601"/>
                            </a:lnTo>
                            <a:lnTo>
                              <a:pt x="20968" y="28601"/>
                            </a:lnTo>
                            <a:lnTo>
                              <a:pt x="20968" y="56261"/>
                            </a:lnTo>
                            <a:cubicBezTo>
                              <a:pt x="20968" y="59119"/>
                              <a:pt x="20968" y="61024"/>
                              <a:pt x="21920" y="61976"/>
                            </a:cubicBezTo>
                            <a:cubicBezTo>
                              <a:pt x="21920" y="63881"/>
                              <a:pt x="21920" y="64834"/>
                              <a:pt x="22873" y="65786"/>
                            </a:cubicBezTo>
                            <a:cubicBezTo>
                              <a:pt x="23826" y="66739"/>
                              <a:pt x="23826" y="67691"/>
                              <a:pt x="24778" y="67691"/>
                            </a:cubicBezTo>
                            <a:cubicBezTo>
                              <a:pt x="26683" y="67691"/>
                              <a:pt x="27623" y="68644"/>
                              <a:pt x="28575" y="68644"/>
                            </a:cubicBezTo>
                            <a:cubicBezTo>
                              <a:pt x="31433" y="68644"/>
                              <a:pt x="34290" y="67691"/>
                              <a:pt x="36195" y="67691"/>
                            </a:cubicBezTo>
                            <a:lnTo>
                              <a:pt x="37148" y="75337"/>
                            </a:lnTo>
                            <a:cubicBezTo>
                              <a:pt x="35243" y="76289"/>
                              <a:pt x="33338" y="76289"/>
                              <a:pt x="31433" y="76289"/>
                            </a:cubicBezTo>
                            <a:close/>
                            <a:moveTo>
                              <a:pt x="31433" y="76289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187630" y="9752584"/>
                        <a:ext cx="37135" cy="77242"/>
                      </a:xfrm>
                      <a:custGeom>
                        <a:rect l="l" t="t" r="r" b="b"/>
                        <a:pathLst>
                          <a:path w="37135" h="77242">
                            <a:moveTo>
                              <a:pt x="31420" y="76289"/>
                            </a:moveTo>
                            <a:lnTo>
                              <a:pt x="31420" y="76289"/>
                            </a:lnTo>
                            <a:cubicBezTo>
                              <a:pt x="29515" y="77242"/>
                              <a:pt x="27610" y="77242"/>
                              <a:pt x="25705" y="77242"/>
                            </a:cubicBezTo>
                            <a:cubicBezTo>
                              <a:pt x="22847" y="77242"/>
                              <a:pt x="20942" y="76289"/>
                              <a:pt x="19037" y="76289"/>
                            </a:cubicBezTo>
                            <a:cubicBezTo>
                              <a:pt x="17145" y="75337"/>
                              <a:pt x="15227" y="74384"/>
                              <a:pt x="14275" y="73432"/>
                            </a:cubicBezTo>
                            <a:cubicBezTo>
                              <a:pt x="13322" y="71514"/>
                              <a:pt x="12370" y="69596"/>
                              <a:pt x="11417" y="67691"/>
                            </a:cubicBezTo>
                            <a:cubicBezTo>
                              <a:pt x="11417" y="65786"/>
                              <a:pt x="11417" y="62929"/>
                              <a:pt x="11417" y="60071"/>
                            </a:cubicBezTo>
                            <a:lnTo>
                              <a:pt x="11417" y="28601"/>
                            </a:lnTo>
                            <a:lnTo>
                              <a:pt x="0" y="28601"/>
                            </a:lnTo>
                            <a:lnTo>
                              <a:pt x="0" y="20968"/>
                            </a:lnTo>
                            <a:lnTo>
                              <a:pt x="11417" y="20968"/>
                            </a:lnTo>
                            <a:lnTo>
                              <a:pt x="11417" y="2858"/>
                            </a:lnTo>
                            <a:lnTo>
                              <a:pt x="20942" y="0"/>
                            </a:lnTo>
                            <a:lnTo>
                              <a:pt x="20942" y="20968"/>
                            </a:lnTo>
                            <a:lnTo>
                              <a:pt x="36182" y="20968"/>
                            </a:lnTo>
                            <a:lnTo>
                              <a:pt x="36182" y="28601"/>
                            </a:lnTo>
                            <a:lnTo>
                              <a:pt x="20942" y="28601"/>
                            </a:lnTo>
                            <a:lnTo>
                              <a:pt x="20942" y="56261"/>
                            </a:lnTo>
                            <a:cubicBezTo>
                              <a:pt x="20942" y="59119"/>
                              <a:pt x="20942" y="61024"/>
                              <a:pt x="21895" y="61976"/>
                            </a:cubicBezTo>
                            <a:cubicBezTo>
                              <a:pt x="21895" y="63881"/>
                              <a:pt x="21895" y="64834"/>
                              <a:pt x="22847" y="65786"/>
                            </a:cubicBezTo>
                            <a:cubicBezTo>
                              <a:pt x="23800" y="66739"/>
                              <a:pt x="23800" y="67691"/>
                              <a:pt x="24752" y="67691"/>
                            </a:cubicBezTo>
                            <a:cubicBezTo>
                              <a:pt x="26657" y="67691"/>
                              <a:pt x="27610" y="68644"/>
                              <a:pt x="29515" y="68644"/>
                            </a:cubicBezTo>
                            <a:cubicBezTo>
                              <a:pt x="31420" y="68644"/>
                              <a:pt x="34265" y="67691"/>
                              <a:pt x="36182" y="67691"/>
                            </a:cubicBezTo>
                            <a:lnTo>
                              <a:pt x="37135" y="75337"/>
                            </a:lnTo>
                            <a:cubicBezTo>
                              <a:pt x="35217" y="76289"/>
                              <a:pt x="33325" y="76289"/>
                              <a:pt x="31420" y="76289"/>
                            </a:cubicBezTo>
                            <a:close/>
                            <a:moveTo>
                              <a:pt x="31420" y="76289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432384" y="9746844"/>
                        <a:ext cx="9513" cy="82029"/>
                      </a:xfrm>
                      <a:custGeom>
                        <a:rect l="l" t="t" r="r" b="b"/>
                        <a:pathLst>
                          <a:path w="9513" h="82029">
                            <a:moveTo>
                              <a:pt x="0" y="82029"/>
                            </a:moveTo>
                            <a:lnTo>
                              <a:pt x="0" y="82029"/>
                            </a:lnTo>
                            <a:lnTo>
                              <a:pt x="9513" y="82029"/>
                            </a:lnTo>
                            <a:lnTo>
                              <a:pt x="9513" y="0"/>
                            </a:lnTo>
                            <a:lnTo>
                              <a:pt x="0" y="0"/>
                            </a:lnTo>
                            <a:lnTo>
                              <a:pt x="0" y="82029"/>
                            </a:lnTo>
                            <a:close/>
                            <a:moveTo>
                              <a:pt x="0" y="82029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459994" y="9746844"/>
                        <a:ext cx="9525" cy="82029"/>
                      </a:xfrm>
                      <a:custGeom>
                        <a:rect l="l" t="t" r="r" b="b"/>
                        <a:pathLst>
                          <a:path w="9525" h="82029">
                            <a:moveTo>
                              <a:pt x="0" y="82029"/>
                            </a:moveTo>
                            <a:lnTo>
                              <a:pt x="0" y="82029"/>
                            </a:lnTo>
                            <a:lnTo>
                              <a:pt x="9525" y="82029"/>
                            </a:lnTo>
                            <a:lnTo>
                              <a:pt x="9525" y="0"/>
                            </a:lnTo>
                            <a:lnTo>
                              <a:pt x="0" y="0"/>
                            </a:lnTo>
                            <a:lnTo>
                              <a:pt x="0" y="82029"/>
                            </a:lnTo>
                            <a:close/>
                            <a:moveTo>
                              <a:pt x="0" y="82029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482867" y="9745891"/>
                        <a:ext cx="16180" cy="29579"/>
                      </a:xfrm>
                      <a:custGeom>
                        <a:rect l="l" t="t" r="r" b="b"/>
                        <a:pathLst>
                          <a:path w="16180" h="29579">
                            <a:moveTo>
                              <a:pt x="9512" y="0"/>
                            </a:moveTo>
                            <a:lnTo>
                              <a:pt x="9512" y="0"/>
                            </a:lnTo>
                            <a:cubicBezTo>
                              <a:pt x="11417" y="0"/>
                              <a:pt x="13322" y="953"/>
                              <a:pt x="14275" y="1905"/>
                            </a:cubicBezTo>
                            <a:cubicBezTo>
                              <a:pt x="15227" y="3823"/>
                              <a:pt x="16180" y="5728"/>
                              <a:pt x="16180" y="8598"/>
                            </a:cubicBezTo>
                            <a:cubicBezTo>
                              <a:pt x="16180" y="11456"/>
                              <a:pt x="15227" y="14313"/>
                              <a:pt x="13322" y="18123"/>
                            </a:cubicBezTo>
                            <a:cubicBezTo>
                              <a:pt x="11417" y="21933"/>
                              <a:pt x="8560" y="25756"/>
                              <a:pt x="3797" y="29579"/>
                            </a:cubicBezTo>
                            <a:lnTo>
                              <a:pt x="0" y="25756"/>
                            </a:lnTo>
                            <a:cubicBezTo>
                              <a:pt x="2845" y="21933"/>
                              <a:pt x="4750" y="18123"/>
                              <a:pt x="5702" y="16218"/>
                            </a:cubicBezTo>
                            <a:cubicBezTo>
                              <a:pt x="5702" y="13361"/>
                              <a:pt x="5702" y="11456"/>
                              <a:pt x="4750" y="9551"/>
                            </a:cubicBezTo>
                            <a:cubicBezTo>
                              <a:pt x="3797" y="8598"/>
                              <a:pt x="2845" y="7646"/>
                              <a:pt x="2845" y="6693"/>
                            </a:cubicBezTo>
                            <a:cubicBezTo>
                              <a:pt x="2845" y="5728"/>
                              <a:pt x="2845" y="3823"/>
                              <a:pt x="3797" y="2871"/>
                            </a:cubicBezTo>
                            <a:cubicBezTo>
                              <a:pt x="3797" y="1905"/>
                              <a:pt x="4750" y="953"/>
                              <a:pt x="5702" y="953"/>
                            </a:cubicBezTo>
                            <a:cubicBezTo>
                              <a:pt x="6655" y="0"/>
                              <a:pt x="7607" y="0"/>
                              <a:pt x="9512" y="0"/>
                            </a:cubicBezTo>
                            <a:close/>
                            <a:moveTo>
                              <a:pt x="9512" y="0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561899" y="9771647"/>
                        <a:ext cx="44768" cy="57226"/>
                      </a:xfrm>
                      <a:custGeom>
                        <a:rect l="l" t="t" r="r" b="b"/>
                        <a:pathLst>
                          <a:path w="44768" h="57226">
                            <a:moveTo>
                              <a:pt x="35243" y="57226"/>
                            </a:moveTo>
                            <a:lnTo>
                              <a:pt x="35243" y="57226"/>
                            </a:lnTo>
                            <a:lnTo>
                              <a:pt x="35243" y="20980"/>
                            </a:lnTo>
                            <a:cubicBezTo>
                              <a:pt x="35243" y="17170"/>
                              <a:pt x="34290" y="14300"/>
                              <a:pt x="33337" y="12395"/>
                            </a:cubicBezTo>
                            <a:cubicBezTo>
                              <a:pt x="31432" y="9538"/>
                              <a:pt x="29527" y="8585"/>
                              <a:pt x="25718" y="8585"/>
                            </a:cubicBezTo>
                            <a:cubicBezTo>
                              <a:pt x="23812" y="8585"/>
                              <a:pt x="20955" y="9538"/>
                              <a:pt x="19050" y="10490"/>
                            </a:cubicBezTo>
                            <a:cubicBezTo>
                              <a:pt x="17145" y="11443"/>
                              <a:pt x="15253" y="13348"/>
                              <a:pt x="14300" y="15253"/>
                            </a:cubicBezTo>
                            <a:cubicBezTo>
                              <a:pt x="13348" y="17170"/>
                              <a:pt x="11430" y="19075"/>
                              <a:pt x="11430" y="21933"/>
                            </a:cubicBezTo>
                            <a:cubicBezTo>
                              <a:pt x="10477" y="24790"/>
                              <a:pt x="9525" y="27661"/>
                              <a:pt x="9525" y="30518"/>
                            </a:cubicBezTo>
                            <a:lnTo>
                              <a:pt x="9525" y="57226"/>
                            </a:lnTo>
                            <a:lnTo>
                              <a:pt x="0" y="57226"/>
                            </a:lnTo>
                            <a:lnTo>
                              <a:pt x="0" y="1905"/>
                            </a:lnTo>
                            <a:lnTo>
                              <a:pt x="9525" y="1905"/>
                            </a:lnTo>
                            <a:cubicBezTo>
                              <a:pt x="9525" y="2870"/>
                              <a:pt x="9525" y="4775"/>
                              <a:pt x="9525" y="7633"/>
                            </a:cubicBezTo>
                            <a:cubicBezTo>
                              <a:pt x="9525" y="9538"/>
                              <a:pt x="9525" y="11443"/>
                              <a:pt x="8573" y="13348"/>
                            </a:cubicBezTo>
                            <a:lnTo>
                              <a:pt x="8573" y="13348"/>
                            </a:lnTo>
                            <a:cubicBezTo>
                              <a:pt x="10477" y="9538"/>
                              <a:pt x="13348" y="6680"/>
                              <a:pt x="16193" y="3823"/>
                            </a:cubicBezTo>
                            <a:cubicBezTo>
                              <a:pt x="20002" y="1905"/>
                              <a:pt x="23812" y="0"/>
                              <a:pt x="28575" y="0"/>
                            </a:cubicBezTo>
                            <a:cubicBezTo>
                              <a:pt x="31432" y="0"/>
                              <a:pt x="34290" y="952"/>
                              <a:pt x="36195" y="1905"/>
                            </a:cubicBezTo>
                            <a:cubicBezTo>
                              <a:pt x="38100" y="2870"/>
                              <a:pt x="40005" y="3823"/>
                              <a:pt x="41910" y="5728"/>
                            </a:cubicBezTo>
                            <a:cubicBezTo>
                              <a:pt x="42862" y="7633"/>
                              <a:pt x="43815" y="9538"/>
                              <a:pt x="44768" y="11443"/>
                            </a:cubicBezTo>
                            <a:cubicBezTo>
                              <a:pt x="44768" y="13348"/>
                              <a:pt x="44768" y="16205"/>
                              <a:pt x="44768" y="18123"/>
                            </a:cubicBezTo>
                            <a:lnTo>
                              <a:pt x="44768" y="57226"/>
                            </a:lnTo>
                            <a:lnTo>
                              <a:pt x="35243" y="57226"/>
                            </a:lnTo>
                            <a:close/>
                            <a:moveTo>
                              <a:pt x="35243" y="57226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679996" y="9771647"/>
                        <a:ext cx="27623" cy="57226"/>
                      </a:xfrm>
                      <a:custGeom>
                        <a:rect l="l" t="t" r="r" b="b"/>
                        <a:pathLst>
                          <a:path w="27623" h="57226">
                            <a:moveTo>
                              <a:pt x="27623" y="10490"/>
                            </a:moveTo>
                            <a:lnTo>
                              <a:pt x="27623" y="10490"/>
                            </a:lnTo>
                            <a:cubicBezTo>
                              <a:pt x="20955" y="9538"/>
                              <a:pt x="17145" y="10490"/>
                              <a:pt x="14288" y="15253"/>
                            </a:cubicBezTo>
                            <a:cubicBezTo>
                              <a:pt x="11430" y="19075"/>
                              <a:pt x="9525" y="25743"/>
                              <a:pt x="9525" y="34328"/>
                            </a:cubicBezTo>
                            <a:lnTo>
                              <a:pt x="9525" y="57226"/>
                            </a:lnTo>
                            <a:lnTo>
                              <a:pt x="0" y="57226"/>
                            </a:lnTo>
                            <a:lnTo>
                              <a:pt x="0" y="1905"/>
                            </a:lnTo>
                            <a:lnTo>
                              <a:pt x="9525" y="1905"/>
                            </a:lnTo>
                            <a:cubicBezTo>
                              <a:pt x="9525" y="2870"/>
                              <a:pt x="9525" y="4775"/>
                              <a:pt x="9525" y="7633"/>
                            </a:cubicBezTo>
                            <a:cubicBezTo>
                              <a:pt x="9525" y="9538"/>
                              <a:pt x="8573" y="12395"/>
                              <a:pt x="8573" y="14300"/>
                            </a:cubicBezTo>
                            <a:lnTo>
                              <a:pt x="8573" y="14300"/>
                            </a:lnTo>
                            <a:cubicBezTo>
                              <a:pt x="9525" y="12395"/>
                              <a:pt x="9525" y="10490"/>
                              <a:pt x="10478" y="8585"/>
                            </a:cubicBezTo>
                            <a:cubicBezTo>
                              <a:pt x="12383" y="7633"/>
                              <a:pt x="13335" y="5728"/>
                              <a:pt x="15240" y="3823"/>
                            </a:cubicBezTo>
                            <a:cubicBezTo>
                              <a:pt x="16193" y="2870"/>
                              <a:pt x="18098" y="1905"/>
                              <a:pt x="20003" y="952"/>
                            </a:cubicBezTo>
                            <a:cubicBezTo>
                              <a:pt x="22848" y="0"/>
                              <a:pt x="24765" y="0"/>
                              <a:pt x="27623" y="0"/>
                            </a:cubicBezTo>
                            <a:lnTo>
                              <a:pt x="27623" y="10490"/>
                            </a:lnTo>
                            <a:close/>
                            <a:moveTo>
                              <a:pt x="27623" y="10490"/>
                            </a:moveTo>
                          </a:path>
                        </a:pathLst>
                      </a:custGeom>
                      <a:solidFill>
                        <a:srgbClr val="FEFEFE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622" y="2092947"/>
                        <a:ext cx="1429767" cy="4572"/>
                      </a:xfrm>
                      <a:custGeom>
                        <a:rect l="l" t="t" r="r" b="b"/>
                        <a:pathLst>
                          <a:path w="1429767" h="4572">
                            <a:moveTo>
                              <a:pt x="0" y="0"/>
                            </a:moveTo>
                            <a:lnTo>
                              <a:pt x="1429767" y="0"/>
                            </a:lnTo>
                            <a:lnTo>
                              <a:pt x="1429767" y="4572"/>
                            </a:lnTo>
                            <a:lnTo>
                              <a:pt x="0" y="457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563C1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2529573" y="4691749"/>
                        <a:ext cx="2324355" cy="7620"/>
                      </a:xfrm>
                      <a:custGeom>
                        <a:rect l="l" t="t" r="r" b="b"/>
                        <a:pathLst>
                          <a:path w="2324355" h="7620">
                            <a:moveTo>
                              <a:pt x="0" y="0"/>
                            </a:moveTo>
                            <a:lnTo>
                              <a:pt x="2324355" y="0"/>
                            </a:lnTo>
                            <a:lnTo>
                              <a:pt x="2324355" y="7620"/>
                            </a:lnTo>
                            <a:lnTo>
                              <a:pt x="0" y="762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2744457" y="4985881"/>
                        <a:ext cx="1893062" cy="7620"/>
                      </a:xfrm>
                      <a:custGeom>
                        <a:rect l="l" t="t" r="r" b="b"/>
                        <a:pathLst>
                          <a:path w="1893062" h="7620">
                            <a:moveTo>
                              <a:pt x="0" y="0"/>
                            </a:moveTo>
                            <a:lnTo>
                              <a:pt x="1893062" y="0"/>
                            </a:lnTo>
                            <a:lnTo>
                              <a:pt x="1893062" y="7620"/>
                            </a:lnTo>
                            <a:lnTo>
                              <a:pt x="0" y="762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6324968" y="5760326"/>
                        <a:ext cx="156972" cy="6096"/>
                      </a:xfrm>
                      <a:custGeom>
                        <a:rect l="l" t="t" r="r" b="b"/>
                        <a:pathLst>
                          <a:path w="156972" h="6096">
                            <a:moveTo>
                              <a:pt x="0" y="0"/>
                            </a:moveTo>
                            <a:lnTo>
                              <a:pt x="156972" y="0"/>
                            </a:lnTo>
                            <a:lnTo>
                              <a:pt x="156972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901611" y="5963019"/>
                        <a:ext cx="4882338" cy="6096"/>
                      </a:xfrm>
                      <a:custGeom>
                        <a:rect l="l" t="t" r="r" b="b"/>
                        <a:pathLst>
                          <a:path w="4882338" h="6096">
                            <a:moveTo>
                              <a:pt x="0" y="0"/>
                            </a:moveTo>
                            <a:lnTo>
                              <a:pt x="4882338" y="0"/>
                            </a:lnTo>
                            <a:lnTo>
                              <a:pt x="4882338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  <wps:wsp>
                    <wps:cNvCnPr/>
                    <wps:spPr>
                      <a:xfrm rot="0" flipH="0" flipV="0">
                        <a:off x="1802244" y="9339059"/>
                        <a:ext cx="808101" cy="6096"/>
                      </a:xfrm>
                      <a:custGeom>
                        <a:rect l="l" t="t" r="r" b="b"/>
                        <a:pathLst>
                          <a:path w="808101" h="6096">
                            <a:moveTo>
                              <a:pt x="0" y="0"/>
                            </a:moveTo>
                            <a:lnTo>
                              <a:pt x="808101" y="0"/>
                            </a:lnTo>
                            <a:lnTo>
                              <a:pt x="80810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100000"/>
                        </a:srgbClr>
                      </a:solidFill>
                      <a:ln w="127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wpg:wgp>
              </a:graphicData>
            </a:graphic>
          </wp:anchor>
        </w:drawing>
      </w:r>
      <w:r>
        <w:br w:type="page"/>
      </w:r>
    </w:p>
    <w:p>
      <w:pPr>
        <w:spacing w:after="156" w:line="240" w:lineRule="auto"/>
        <w:rPr>
          <w:rFonts w:ascii="Times New Roman" w:hAnsi="Times New Roman"/>
          <w:color w:val="000000" w:themeColor="text1"/>
          <w:sz w:val="1"/>
          <w:szCs w:val="1"/>
          <w:lang w:val="it-IT"/>
        </w:rPr>
      </w:pPr>
    </w:p>
    <w:tbl>
      <w:tblPr>
        <w:tblStyle w:val="TableGrid"/>
        <w:tblLayout w:type="fixed"/>
        <w:tblpPr w:leftFromText="0" w:rightFromText="0" w:vertAnchor="text" w:horzAnchor="page" w:tblpX="280" w:tblpY="0"/>
        <w:tblOverlap w:val="never"/>
        "
        <w:tblW w:w="11312" w:type="dxa"/>
        <w:tblLook w:val="04A0" w:firstRow="1" w:lastRow="0" w:firstColumn="1" w:lastColumn="0" w:noHBand="0" w:noVBand="1"/>
      </w:tblPr>
      <w:tblGrid>
        <w:gridCol w:w="536"/>
        <w:gridCol w:w="902"/>
        <w:gridCol w:w="614"/>
        <w:gridCol w:w="536"/>
        <w:gridCol w:w="1137"/>
        <w:gridCol w:w="1045"/>
        <w:gridCol w:w="1687"/>
        <w:gridCol w:w="548"/>
        <w:gridCol w:w="701"/>
        <w:gridCol w:w="474"/>
        <w:gridCol w:w="347"/>
        <w:gridCol w:w="417"/>
        <w:gridCol w:w="449"/>
        <w:gridCol w:w="703"/>
        <w:gridCol w:w="97"/>
        <w:gridCol w:w="760"/>
        <w:gridCol w:w="371"/>
      </w:tblGrid>
      <w:tr>
        <w:trPr>
          <w:trHeight w:hRule="exact" w:val="781"/>
        </w:trPr>
        <w:tc>
          <w:tcPr>
            <w:tcW w:w="6460" w:type="dxa"/>
            <w:gridSpan w:val="7"/>
            <w:tcBorders>
              <w:top w:val="single" w:sz="4" w:space="0" w:color="BABABA"/>
              <w:left w:val="single" w:sz="4" w:space="0" w:color="BABABA"/>
              <w:bottom w:val="single" w:sz="4" w:space="0" w:color="BABABA"/>
              <w:right w:val="single" w:sz="4" w:space="0" w:color="BABABA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152" w:after="168" w:line="244" w:lineRule="exact"/>
              <w:ind w:left="105" w:right="25" w:firstLine="7"/>
            </w:pPr>
            <w:bookmarkStart w:name="Layout1" w:id="1"/>
            <w:bookmarkEnd w:id="1"/>
            <w:r>
              <w:drawing>
                <wp:anchor simplePos="0" relativeHeight="251660959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-12672</wp:posOffset>
                  </wp:positionV>
                  <wp:extent cx="4104132" cy="512063"/>
                  <wp:effectExtent l="0" t="0" r="0" b="0"/>
                  <wp:wrapNone/>
                  <wp:docPr id="230" name="Picture 2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04132" cy="512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93" behindDoc="1" locked="0" layoutInCell="1" allowOverlap="1">
                  <wp:simplePos x="0" y="0"/>
                  <wp:positionH relativeFrom="page">
                    <wp:posOffset>202693</wp:posOffset>
                  </wp:positionH>
                  <wp:positionV relativeFrom="line">
                    <wp:posOffset>-17752</wp:posOffset>
                  </wp:positionV>
                  <wp:extent cx="1030731" cy="413003"/>
                  <wp:effectExtent l="0" t="0" r="0" b="0"/>
                  <wp:wrapNone/>
                  <wp:docPr id="231" name="Picture 2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30731" cy="413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211328</wp:posOffset>
                  </wp:positionH>
                  <wp:positionV relativeFrom="line">
                    <wp:posOffset>-17752</wp:posOffset>
                  </wp:positionV>
                  <wp:extent cx="40640" cy="33019"/>
                  <wp:effectExtent l="0" t="0" r="0" b="0"/>
                  <wp:wrapNone/>
                  <wp:docPr id="232" name="Picture 2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235712</wp:posOffset>
                  </wp:positionH>
                  <wp:positionV relativeFrom="line">
                    <wp:posOffset>-5560</wp:posOffset>
                  </wp:positionV>
                  <wp:extent cx="40640" cy="33020"/>
                  <wp:effectExtent l="0" t="0" r="0" b="0"/>
                  <wp:wrapNone/>
                  <wp:docPr id="233" name="Picture 2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260097</wp:posOffset>
                  </wp:positionH>
                  <wp:positionV relativeFrom="line">
                    <wp:posOffset>6632</wp:posOffset>
                  </wp:positionV>
                  <wp:extent cx="40639" cy="33019"/>
                  <wp:effectExtent l="0" t="0" r="0" b="0"/>
                  <wp:wrapNone/>
                  <wp:docPr id="234" name="Picture 2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284480</wp:posOffset>
                  </wp:positionH>
                  <wp:positionV relativeFrom="line">
                    <wp:posOffset>17299</wp:posOffset>
                  </wp:positionV>
                  <wp:extent cx="40640" cy="33020"/>
                  <wp:effectExtent l="0" t="0" r="0" b="0"/>
                  <wp:wrapNone/>
                  <wp:docPr id="235" name="Picture 2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308865</wp:posOffset>
                  </wp:positionH>
                  <wp:positionV relativeFrom="line">
                    <wp:posOffset>29492</wp:posOffset>
                  </wp:positionV>
                  <wp:extent cx="40639" cy="33020"/>
                  <wp:effectExtent l="0" t="0" r="0" b="0"/>
                  <wp:wrapNone/>
                  <wp:docPr id="236" name="Picture 2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333248</wp:posOffset>
                  </wp:positionH>
                  <wp:positionV relativeFrom="line">
                    <wp:posOffset>40160</wp:posOffset>
                  </wp:positionV>
                  <wp:extent cx="40640" cy="33019"/>
                  <wp:effectExtent l="0" t="0" r="0" b="0"/>
                  <wp:wrapNone/>
                  <wp:docPr id="237" name="Picture 2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357633</wp:posOffset>
                  </wp:positionH>
                  <wp:positionV relativeFrom="line">
                    <wp:posOffset>52351</wp:posOffset>
                  </wp:positionV>
                  <wp:extent cx="40639" cy="33020"/>
                  <wp:effectExtent l="0" t="0" r="0" b="0"/>
                  <wp:wrapNone/>
                  <wp:docPr id="238" name="Picture 2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382016</wp:posOffset>
                  </wp:positionH>
                  <wp:positionV relativeFrom="line">
                    <wp:posOffset>63020</wp:posOffset>
                  </wp:positionV>
                  <wp:extent cx="40640" cy="33019"/>
                  <wp:effectExtent l="0" t="0" r="0" b="0"/>
                  <wp:wrapNone/>
                  <wp:docPr id="239" name="Picture 2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406400</wp:posOffset>
                  </wp:positionH>
                  <wp:positionV relativeFrom="line">
                    <wp:posOffset>75212</wp:posOffset>
                  </wp:positionV>
                  <wp:extent cx="40640" cy="33019"/>
                  <wp:effectExtent l="0" t="0" r="0" b="0"/>
                  <wp:wrapNone/>
                  <wp:docPr id="240" name="Picture 2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963" behindDoc="1" locked="0" layoutInCell="1" allowOverlap="1">
                  <wp:simplePos x="0" y="0"/>
                  <wp:positionH relativeFrom="page">
                    <wp:posOffset>78740</wp:posOffset>
                  </wp:positionH>
                  <wp:positionV relativeFrom="line">
                    <wp:posOffset>91975</wp:posOffset>
                  </wp:positionV>
                  <wp:extent cx="3960367" cy="304292"/>
                  <wp:effectExtent l="0" t="0" r="0" b="0"/>
                  <wp:wrapNone/>
                  <wp:docPr id="241" name="Picture 2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60367" cy="304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430784</wp:posOffset>
                  </wp:positionH>
                  <wp:positionV relativeFrom="line">
                    <wp:posOffset>85880</wp:posOffset>
                  </wp:positionV>
                  <wp:extent cx="40640" cy="34544"/>
                  <wp:effectExtent l="0" t="0" r="0" b="0"/>
                  <wp:wrapNone/>
                  <wp:docPr id="242" name="Picture 2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455168</wp:posOffset>
                  </wp:positionH>
                  <wp:positionV relativeFrom="line">
                    <wp:posOffset>98072</wp:posOffset>
                  </wp:positionV>
                  <wp:extent cx="40640" cy="33019"/>
                  <wp:effectExtent l="0" t="0" r="0" b="0"/>
                  <wp:wrapNone/>
                  <wp:docPr id="243" name="Picture 2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479552</wp:posOffset>
                  </wp:positionH>
                  <wp:positionV relativeFrom="line">
                    <wp:posOffset>110263</wp:posOffset>
                  </wp:positionV>
                  <wp:extent cx="40640" cy="33020"/>
                  <wp:effectExtent l="0" t="0" r="0" b="0"/>
                  <wp:wrapNone/>
                  <wp:docPr id="244" name="Picture 2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503936</wp:posOffset>
                  </wp:positionH>
                  <wp:positionV relativeFrom="line">
                    <wp:posOffset>120932</wp:posOffset>
                  </wp:positionV>
                  <wp:extent cx="40640" cy="33019"/>
                  <wp:effectExtent l="0" t="0" r="0" b="0"/>
                  <wp:wrapNone/>
                  <wp:docPr id="245" name="Picture 2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528320</wp:posOffset>
                  </wp:positionH>
                  <wp:positionV relativeFrom="line">
                    <wp:posOffset>133124</wp:posOffset>
                  </wp:positionV>
                  <wp:extent cx="40640" cy="33019"/>
                  <wp:effectExtent l="0" t="0" r="0" b="0"/>
                  <wp:wrapNone/>
                  <wp:docPr id="246" name="Picture 2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552704</wp:posOffset>
                  </wp:positionH>
                  <wp:positionV relativeFrom="line">
                    <wp:posOffset>143792</wp:posOffset>
                  </wp:positionV>
                  <wp:extent cx="40640" cy="33019"/>
                  <wp:effectExtent l="0" t="0" r="0" b="0"/>
                  <wp:wrapNone/>
                  <wp:docPr id="247" name="Picture 2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577088</wp:posOffset>
                  </wp:positionH>
                  <wp:positionV relativeFrom="line">
                    <wp:posOffset>155984</wp:posOffset>
                  </wp:positionV>
                  <wp:extent cx="40640" cy="33019"/>
                  <wp:effectExtent l="0" t="0" r="0" b="0"/>
                  <wp:wrapNone/>
                  <wp:docPr id="248" name="Picture 2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601472</wp:posOffset>
                  </wp:positionH>
                  <wp:positionV relativeFrom="line">
                    <wp:posOffset>166651</wp:posOffset>
                  </wp:positionV>
                  <wp:extent cx="40640" cy="34544"/>
                  <wp:effectExtent l="0" t="0" r="0" b="0"/>
                  <wp:wrapNone/>
                  <wp:docPr id="249" name="Picture 2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625856</wp:posOffset>
                  </wp:positionH>
                  <wp:positionV relativeFrom="line">
                    <wp:posOffset>178844</wp:posOffset>
                  </wp:positionV>
                  <wp:extent cx="40639" cy="33019"/>
                  <wp:effectExtent l="0" t="0" r="0" b="0"/>
                  <wp:wrapNone/>
                  <wp:docPr id="250" name="Picture 2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650240</wp:posOffset>
                  </wp:positionH>
                  <wp:positionV relativeFrom="line">
                    <wp:posOffset>191036</wp:posOffset>
                  </wp:positionV>
                  <wp:extent cx="42163" cy="33019"/>
                  <wp:effectExtent l="0" t="0" r="0" b="0"/>
                  <wp:wrapNone/>
                  <wp:docPr id="251" name="Picture 2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674624</wp:posOffset>
                  </wp:positionH>
                  <wp:positionV relativeFrom="line">
                    <wp:posOffset>201704</wp:posOffset>
                  </wp:positionV>
                  <wp:extent cx="42163" cy="33020"/>
                  <wp:effectExtent l="0" t="0" r="0" b="0"/>
                  <wp:wrapNone/>
                  <wp:docPr id="252" name="Picture 2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699009</wp:posOffset>
                  </wp:positionH>
                  <wp:positionV relativeFrom="line">
                    <wp:posOffset>213896</wp:posOffset>
                  </wp:positionV>
                  <wp:extent cx="42163" cy="33019"/>
                  <wp:effectExtent l="0" t="0" r="0" b="0"/>
                  <wp:wrapNone/>
                  <wp:docPr id="253" name="Picture 2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alibri" w:hAnsi="Calibri" w:eastAsia="Calibri" w:cs="Calibri"/>
                <w:u w:val="single"/>
                <w:color w:val="000000"/>
                <w:sz w:val="22"/>
                <w:szCs w:val="22"/>
                <w:lang w:val="it-IT" w:bidi="it-IT"/>
              </w:rPr>
              <w:t>QUARTIERE DI BELLINZONA - PAVIMENTAZIONE Via Can. Ghiringhelli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 </w:t>
            </w:r>
            <w:r>
              <w:drawing>
                <wp:anchor simplePos="0" relativeHeight="251660787" behindDoc="1" locked="0" layoutInCell="1" allowOverlap="1">
                  <wp:simplePos x="0" y="0"/>
                  <wp:positionH relativeFrom="page">
                    <wp:posOffset>3227325</wp:posOffset>
                  </wp:positionH>
                  <wp:positionV relativeFrom="line">
                    <wp:posOffset>-260195</wp:posOffset>
                  </wp:positionV>
                  <wp:extent cx="2645155" cy="1421383"/>
                  <wp:effectExtent l="0" t="0" r="0" b="0"/>
                  <wp:wrapNone/>
                  <wp:docPr id="254" name="Picture 2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45155" cy="1421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81" behindDoc="1" locked="0" layoutInCell="1" allowOverlap="1">
                  <wp:simplePos x="0" y="0"/>
                  <wp:positionH relativeFrom="page">
                    <wp:posOffset>2277872</wp:posOffset>
                  </wp:positionH>
                  <wp:positionV relativeFrom="line">
                    <wp:posOffset>-226668</wp:posOffset>
                  </wp:positionV>
                  <wp:extent cx="3466591" cy="1633220"/>
                  <wp:effectExtent l="0" t="0" r="0" b="0"/>
                  <wp:wrapNone/>
                  <wp:docPr id="255" name="Picture 2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66591" cy="1633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723393</wp:posOffset>
                  </wp:positionH>
                  <wp:positionV relativeFrom="line">
                    <wp:posOffset>-17880</wp:posOffset>
                  </wp:positionV>
                  <wp:extent cx="42163" cy="33020"/>
                  <wp:effectExtent l="0" t="0" r="0" b="0"/>
                  <wp:wrapNone/>
                  <wp:docPr id="256" name="Picture 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747776</wp:posOffset>
                  </wp:positionH>
                  <wp:positionV relativeFrom="line">
                    <wp:posOffset>-5687</wp:posOffset>
                  </wp:positionV>
                  <wp:extent cx="42163" cy="33019"/>
                  <wp:effectExtent l="0" t="0" r="0" b="0"/>
                  <wp:wrapNone/>
                  <wp:docPr id="257" name="Picture 2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772160</wp:posOffset>
                  </wp:positionH>
                  <wp:positionV relativeFrom="line">
                    <wp:posOffset>4981</wp:posOffset>
                  </wp:positionV>
                  <wp:extent cx="42163" cy="33019"/>
                  <wp:effectExtent l="0" t="0" r="0" b="0"/>
                  <wp:wrapNone/>
                  <wp:docPr id="258" name="Picture 2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796544</wp:posOffset>
                  </wp:positionH>
                  <wp:positionV relativeFrom="line">
                    <wp:posOffset>17173</wp:posOffset>
                  </wp:positionV>
                  <wp:extent cx="42164" cy="33020"/>
                  <wp:effectExtent l="0" t="0" r="0" b="0"/>
                  <wp:wrapNone/>
                  <wp:docPr id="259" name="Picture 2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820929</wp:posOffset>
                  </wp:positionH>
                  <wp:positionV relativeFrom="line">
                    <wp:posOffset>29365</wp:posOffset>
                  </wp:positionV>
                  <wp:extent cx="42163" cy="33019"/>
                  <wp:effectExtent l="0" t="0" r="0" b="0"/>
                  <wp:wrapNone/>
                  <wp:docPr id="260" name="Picture 2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845312</wp:posOffset>
                  </wp:positionH>
                  <wp:positionV relativeFrom="line">
                    <wp:posOffset>40032</wp:posOffset>
                  </wp:positionV>
                  <wp:extent cx="42163" cy="33020"/>
                  <wp:effectExtent l="0" t="0" r="0" b="0"/>
                  <wp:wrapNone/>
                  <wp:docPr id="261" name="Picture 2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869696</wp:posOffset>
                  </wp:positionH>
                  <wp:positionV relativeFrom="line">
                    <wp:posOffset>52225</wp:posOffset>
                  </wp:positionV>
                  <wp:extent cx="42163" cy="33019"/>
                  <wp:effectExtent l="0" t="0" r="0" b="0"/>
                  <wp:wrapNone/>
                  <wp:docPr id="262" name="Picture 2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894080</wp:posOffset>
                  </wp:positionH>
                  <wp:positionV relativeFrom="line">
                    <wp:posOffset>62893</wp:posOffset>
                  </wp:positionV>
                  <wp:extent cx="42163" cy="33019"/>
                  <wp:effectExtent l="0" t="0" r="0" b="0"/>
                  <wp:wrapNone/>
                  <wp:docPr id="263" name="Picture 2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918465</wp:posOffset>
                  </wp:positionH>
                  <wp:positionV relativeFrom="line">
                    <wp:posOffset>75085</wp:posOffset>
                  </wp:positionV>
                  <wp:extent cx="42163" cy="33020"/>
                  <wp:effectExtent l="0" t="0" r="0" b="0"/>
                  <wp:wrapNone/>
                  <wp:docPr id="264" name="Picture 2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942848</wp:posOffset>
                  </wp:positionH>
                  <wp:positionV relativeFrom="line">
                    <wp:posOffset>85753</wp:posOffset>
                  </wp:positionV>
                  <wp:extent cx="42163" cy="33019"/>
                  <wp:effectExtent l="0" t="0" r="0" b="0"/>
                  <wp:wrapNone/>
                  <wp:docPr id="265" name="Picture 2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967232</wp:posOffset>
                  </wp:positionH>
                  <wp:positionV relativeFrom="line">
                    <wp:posOffset>97944</wp:posOffset>
                  </wp:positionV>
                  <wp:extent cx="42163" cy="33020"/>
                  <wp:effectExtent l="0" t="0" r="0" b="0"/>
                  <wp:wrapNone/>
                  <wp:docPr id="266" name="Picture 2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991616</wp:posOffset>
                  </wp:positionH>
                  <wp:positionV relativeFrom="line">
                    <wp:posOffset>110137</wp:posOffset>
                  </wp:positionV>
                  <wp:extent cx="42163" cy="33019"/>
                  <wp:effectExtent l="0" t="0" r="0" b="0"/>
                  <wp:wrapNone/>
                  <wp:docPr id="267" name="Picture 2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1016001</wp:posOffset>
                  </wp:positionH>
                  <wp:positionV relativeFrom="line">
                    <wp:posOffset>120805</wp:posOffset>
                  </wp:positionV>
                  <wp:extent cx="52831" cy="39115"/>
                  <wp:effectExtent l="0" t="0" r="0" b="0"/>
                  <wp:wrapNone/>
                  <wp:docPr id="268" name="Picture 2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2831" cy="3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1" locked="0" layoutInCell="1" allowOverlap="1">
                  <wp:simplePos x="0" y="0"/>
                  <wp:positionH relativeFrom="page">
                    <wp:posOffset>1051052</wp:posOffset>
                  </wp:positionH>
                  <wp:positionV relativeFrom="line">
                    <wp:posOffset>137568</wp:posOffset>
                  </wp:positionV>
                  <wp:extent cx="42163" cy="33020"/>
                  <wp:effectExtent l="0" t="0" r="0" b="0"/>
                  <wp:wrapNone/>
                  <wp:docPr id="269" name="Picture 2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1075437</wp:posOffset>
                  </wp:positionH>
                  <wp:positionV relativeFrom="line">
                    <wp:posOffset>149761</wp:posOffset>
                  </wp:positionV>
                  <wp:extent cx="42163" cy="33020"/>
                  <wp:effectExtent l="0" t="0" r="0" b="0"/>
                  <wp:wrapNone/>
                  <wp:docPr id="270" name="Picture 2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1099820</wp:posOffset>
                  </wp:positionH>
                  <wp:positionV relativeFrom="line">
                    <wp:posOffset>160429</wp:posOffset>
                  </wp:positionV>
                  <wp:extent cx="42163" cy="33019"/>
                  <wp:effectExtent l="0" t="0" r="0" b="0"/>
                  <wp:wrapNone/>
                  <wp:docPr id="271" name="Picture 2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1124204</wp:posOffset>
                  </wp:positionH>
                  <wp:positionV relativeFrom="line">
                    <wp:posOffset>172620</wp:posOffset>
                  </wp:positionV>
                  <wp:extent cx="42163" cy="33020"/>
                  <wp:effectExtent l="0" t="0" r="0" b="0"/>
                  <wp:wrapNone/>
                  <wp:docPr id="272" name="Picture 2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1148588</wp:posOffset>
                  </wp:positionH>
                  <wp:positionV relativeFrom="line">
                    <wp:posOffset>183289</wp:posOffset>
                  </wp:positionV>
                  <wp:extent cx="43688" cy="48259"/>
                  <wp:effectExtent l="0" t="0" r="0" b="0"/>
                  <wp:wrapNone/>
                  <wp:docPr id="273" name="Picture 2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688" cy="48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1147065</wp:posOffset>
                  </wp:positionH>
                  <wp:positionV relativeFrom="line">
                    <wp:posOffset>213768</wp:posOffset>
                  </wp:positionV>
                  <wp:extent cx="33019" cy="42164"/>
                  <wp:effectExtent l="0" t="0" r="0" b="0"/>
                  <wp:wrapNone/>
                  <wp:docPr id="274" name="Picture 2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1134872</wp:posOffset>
                  </wp:positionH>
                  <wp:positionV relativeFrom="line">
                    <wp:posOffset>238153</wp:posOffset>
                  </wp:positionV>
                  <wp:extent cx="34544" cy="42164"/>
                  <wp:effectExtent l="0" t="0" r="0" b="0"/>
                  <wp:wrapNone/>
                  <wp:docPr id="275" name="Picture 2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alibri" w:hAnsi="Calibri" w:eastAsia="Calibri" w:cs="Calibri"/>
                <w:u w:val="single"/>
                <w:color w:val="000000"/>
                <w:sz w:val="22"/>
                <w:szCs w:val="22"/>
                <w:lang w:val="it-IT" w:bidi="it-IT"/>
              </w:rPr>
              <w:t>Planimetria generale interventi manutenzione stradale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 </w:t>
            </w:r>
            <w:r/>
            <w:r/>
          </w:p>
        </w:tc>
        <w:tc>
          <w:tcPr>
            <w:tcW w:w="548" w:type="dxa"/>
            <w:tcBorders>
              <w:top w:val="single" w:sz="4" w:space="0" w:color="BABABA"/>
              <w:left w:val="single" w:sz="4" w:space="0" w:color="BABABA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3190" w:type="dxa"/>
            <w:gridSpan w:val="7"/>
            <w:tcBorders>
              <w:top w:val="single" w:sz="4" w:space="0" w:color="BABABA"/>
              <w:left w:val="nil"/>
              <w:bottom w:val="nil"/>
              <w:right w:val="single" w:sz="4" w:space="0" w:color="BABABA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125" w:after="558" w:line="240" w:lineRule="auto"/>
              <w:ind w:left="420" w:right="-18" w:firstLine="0"/>
            </w:pPr>
            <w:r>
              <w:drawing>
                <wp:anchor simplePos="0" relativeHeight="251659947" behindDoc="1" locked="0" layoutInCell="1" allowOverlap="1">
                  <wp:simplePos x="0" y="0"/>
                  <wp:positionH relativeFrom="page">
                    <wp:posOffset>68789</wp:posOffset>
                  </wp:positionH>
                  <wp:positionV relativeFrom="line">
                    <wp:posOffset>-8562</wp:posOffset>
                  </wp:positionV>
                  <wp:extent cx="1385316" cy="857503"/>
                  <wp:effectExtent l="0" t="0" r="0" b="0"/>
                  <wp:wrapNone/>
                  <wp:docPr id="276" name="Picture 2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85316" cy="857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8967" behindDoc="1" locked="0" layoutInCell="1" allowOverlap="1">
                  <wp:simplePos x="0" y="0"/>
                  <wp:positionH relativeFrom="page">
                    <wp:posOffset>158706</wp:posOffset>
                  </wp:positionH>
                  <wp:positionV relativeFrom="line">
                    <wp:posOffset>-8562</wp:posOffset>
                  </wp:positionV>
                  <wp:extent cx="1415288" cy="971803"/>
                  <wp:effectExtent l="0" t="0" r="0" b="0"/>
                  <wp:wrapNone/>
                  <wp:docPr id="277" name="Picture 2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15288" cy="971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68" behindDoc="0" locked="0" layoutInCell="1" allowOverlap="1">
                  <wp:simplePos x="0" y="0"/>
                  <wp:positionH relativeFrom="page">
                    <wp:posOffset>1428706</wp:posOffset>
                  </wp:positionH>
                  <wp:positionV relativeFrom="line">
                    <wp:posOffset>-8562</wp:posOffset>
                  </wp:positionV>
                  <wp:extent cx="1320800" cy="1810003"/>
                  <wp:effectExtent l="0" t="0" r="0" b="0"/>
                  <wp:wrapNone/>
                  <wp:docPr id="278" name="Picture 2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20800" cy="181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85" behindDoc="0" locked="0" layoutInCell="1" allowOverlap="1">
                  <wp:simplePos x="0" y="0"/>
                  <wp:positionH relativeFrom="page">
                    <wp:posOffset>1708106</wp:posOffset>
                  </wp:positionH>
                  <wp:positionV relativeFrom="line">
                    <wp:posOffset>-1959</wp:posOffset>
                  </wp:positionV>
                  <wp:extent cx="444500" cy="927100"/>
                  <wp:effectExtent l="0" t="0" r="0" b="0"/>
                  <wp:wrapNone/>
                  <wp:docPr id="279" name="Picture 2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4500" cy="927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11" behindDoc="0" locked="0" layoutInCell="1" allowOverlap="1">
                  <wp:simplePos x="0" y="0"/>
                  <wp:positionH relativeFrom="page">
                    <wp:posOffset>1708106</wp:posOffset>
                  </wp:positionH>
                  <wp:positionV relativeFrom="line">
                    <wp:posOffset>-1959</wp:posOffset>
                  </wp:positionV>
                  <wp:extent cx="444500" cy="927100"/>
                  <wp:effectExtent l="0" t="0" r="0" b="0"/>
                  <wp:wrapNone/>
                  <wp:docPr id="280" name="Picture 2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4500" cy="927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39" behindDoc="0" locked="0" layoutInCell="1" allowOverlap="1">
                  <wp:simplePos x="0" y="0"/>
                  <wp:positionH relativeFrom="page">
                    <wp:posOffset>1962106</wp:posOffset>
                  </wp:positionH>
                  <wp:positionV relativeFrom="line">
                    <wp:posOffset>38682</wp:posOffset>
                  </wp:positionV>
                  <wp:extent cx="622300" cy="1292859"/>
                  <wp:effectExtent l="0" t="0" r="0" b="0"/>
                  <wp:wrapNone/>
                  <wp:docPr id="281" name="Picture 2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22300" cy="1292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95" behindDoc="0" locked="0" layoutInCell="1" allowOverlap="1">
                  <wp:simplePos x="0" y="0"/>
                  <wp:positionH relativeFrom="page">
                    <wp:posOffset>1365206</wp:posOffset>
                  </wp:positionH>
                  <wp:positionV relativeFrom="line">
                    <wp:posOffset>86941</wp:posOffset>
                  </wp:positionV>
                  <wp:extent cx="635000" cy="1333500"/>
                  <wp:effectExtent l="0" t="0" r="0" b="0"/>
                  <wp:wrapNone/>
                  <wp:docPr id="282" name="Picture 2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50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973" behindDoc="0" locked="0" layoutInCell="1" allowOverlap="1">
                  <wp:simplePos x="0" y="0"/>
                  <wp:positionH relativeFrom="page">
                    <wp:posOffset>2026113</wp:posOffset>
                  </wp:positionH>
                  <wp:positionV relativeFrom="line">
                    <wp:posOffset>-434</wp:posOffset>
                  </wp:positionV>
                  <wp:extent cx="719327" cy="720851"/>
                  <wp:effectExtent l="0" t="0" r="0" b="0"/>
                  <wp:wrapNone/>
                  <wp:docPr id="283" name="Freeform 283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19327" cy="720851"/>
                            <a:chOff x="0" y="0"/>
                            <a:chExt cx="719327" cy="720851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0" y="0"/>
                              <a:ext cx="719327" cy="720851"/>
                            </a:xfrm>
                            <a:custGeom>
                              <a:rect l="l" t="t" r="r" b="b"/>
                              <a:pathLst>
                                <a:path w="5994400" h="6007100">
                                  <a:moveTo>
                                    <a:pt x="5994400" y="60071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7100"/>
                                  </a:lnTo>
                                  <a:close/>
                                  <a:moveTo>
                                    <a:pt x="5994400" y="6007100"/>
                                  </a:moveTo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 w="0" cap="rnd" cmpd="sng"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0"/>
                              <a:ext cx="719327" cy="720851"/>
                            </a:xfrm>
                            <a:custGeom>
                              <a:rect l="l" t="t" r="r" b="b"/>
                              <a:pathLst>
                                <a:path w="5994400" h="6007100">
                                  <a:moveTo>
                                    <a:pt x="0" y="0"/>
                                  </a:moveTo>
                                  <a:lnTo>
                                    <a:pt x="5994400" y="6007100"/>
                                  </a:lnTo>
                                </a:path>
                              </a:pathLst>
                            </a:custGeom>
                            <a:noFill/>
                            <a:ln w="0" cap="rnd" cmpd="sng"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0"/>
                              <a:ext cx="719327" cy="720851"/>
                            </a:xfrm>
                            <a:custGeom>
                              <a:rect l="l" t="t" r="r" b="b"/>
                              <a:pathLst>
                                <a:path w="5994400" h="6007100">
                                  <a:moveTo>
                                    <a:pt x="59944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94400" y="6007100"/>
                                  </a:lnTo>
                                  <a:close/>
                                  <a:moveTo>
                                    <a:pt x="5994400" y="0"/>
                                  </a:moveTo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 w="0" cap="rnd" cmpd="sng"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  <w:drawing>
                <wp:anchor simplePos="0" relativeHeight="251659196" behindDoc="0" locked="0" layoutInCell="1" allowOverlap="1">
                  <wp:simplePos x="0" y="0"/>
                  <wp:positionH relativeFrom="page">
                    <wp:posOffset>1984965</wp:posOffset>
                  </wp:positionH>
                  <wp:positionV relativeFrom="line">
                    <wp:posOffset>100150</wp:posOffset>
                  </wp:positionV>
                  <wp:extent cx="4571" cy="1523"/>
                  <wp:effectExtent l="0" t="0" r="0" b="0"/>
                  <wp:wrapNone/>
                  <wp:docPr id="286" name="Freeform 2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1" cy="1523"/>
                          </a:xfrm>
                          <a:custGeom>
                            <a:rect l="l" t="t" r="r" b="b"/>
                            <a:pathLst>
                              <a:path w="38100" h="12700">
                                <a:moveTo>
                                  <a:pt x="38100" y="12700"/>
                                </a:moveTo>
                                <a:lnTo>
                                  <a:pt x="38100" y="127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8100" y="12700"/>
                                </a:moveTo>
                              </a:path>
                            </a:pathLst>
                          </a:custGeom>
                          <a:solidFill>
                            <a:srgbClr val="FAFAFA">
                              <a:alpha val="100000"/>
                            </a:srgbClr>
                          </a:solidFill>
                          <a:ln w="0" cap="flat" cmpd="sng">
                            <a:solidFill>
                              <a:srgbClr val="FAFAFA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771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760" w:type="dxa"/>
            <w:tcBorders>
              <w:top w:val="single" w:sz="4" w:space="0" w:color="BABABA"/>
              <w:left w:val="single" w:sz="4" w:space="0" w:color="BABABA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>
              <w:drawing>
                <wp:anchor simplePos="0" relativeHeight="251659585" behindDoc="0" locked="0" layoutInCell="1" allowOverlap="1">
                  <wp:simplePos x="0" y="0"/>
                  <wp:positionH relativeFrom="page">
                    <wp:posOffset>418593</wp:posOffset>
                  </wp:positionH>
                  <wp:positionV relativeFrom="paragraph">
                    <wp:posOffset>-8127</wp:posOffset>
                  </wp:positionV>
                  <wp:extent cx="55879" cy="70103"/>
                  <wp:effectExtent l="0" t="0" r="0" b="0"/>
                  <wp:wrapNone/>
                  <wp:docPr id="287" name="Picture 2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5879" cy="70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89" behindDoc="0" locked="0" layoutInCell="1" allowOverlap="1">
                  <wp:simplePos x="0" y="0"/>
                  <wp:positionH relativeFrom="page">
                    <wp:posOffset>393193</wp:posOffset>
                  </wp:positionH>
                  <wp:positionV relativeFrom="paragraph">
                    <wp:posOffset>28386</wp:posOffset>
                  </wp:positionV>
                  <wp:extent cx="50863" cy="71690"/>
                  <wp:effectExtent l="0" t="0" r="0" b="0"/>
                  <wp:wrapNone/>
                  <wp:docPr id="288" name="Picture 2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0863" cy="7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35" behindDoc="0" locked="0" layoutInCell="1" allowOverlap="1">
                  <wp:simplePos x="0" y="0"/>
                  <wp:positionH relativeFrom="page">
                    <wp:posOffset>393193</wp:posOffset>
                  </wp:positionH>
                  <wp:positionV relativeFrom="paragraph">
                    <wp:posOffset>28386</wp:posOffset>
                  </wp:positionV>
                  <wp:extent cx="50863" cy="71690"/>
                  <wp:effectExtent l="0" t="0" r="0" b="0"/>
                  <wp:wrapNone/>
                  <wp:docPr id="289" name="Picture 2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0863" cy="7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93" behindDoc="0" locked="0" layoutInCell="1" allowOverlap="1">
                  <wp:simplePos x="0" y="0"/>
                  <wp:positionH relativeFrom="page">
                    <wp:posOffset>228093</wp:posOffset>
                  </wp:positionH>
                  <wp:positionV relativeFrom="paragraph">
                    <wp:posOffset>68009</wp:posOffset>
                  </wp:positionV>
                  <wp:extent cx="211391" cy="387667"/>
                  <wp:effectExtent l="0" t="0" r="0" b="0"/>
                  <wp:wrapNone/>
                  <wp:docPr id="290" name="Picture 2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1391" cy="387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986" behindDoc="0" locked="0" layoutInCell="1" allowOverlap="1">
                  <wp:simplePos x="0" y="0"/>
                  <wp:positionH relativeFrom="page">
                    <wp:posOffset>342393</wp:posOffset>
                  </wp:positionH>
                  <wp:positionV relativeFrom="paragraph">
                    <wp:posOffset>164085</wp:posOffset>
                  </wp:positionV>
                  <wp:extent cx="57403" cy="218947"/>
                  <wp:effectExtent l="0" t="0" r="0" b="0"/>
                  <wp:wrapNone/>
                  <wp:docPr id="291" name="Picture 2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7403" cy="218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16" behindDoc="0" locked="0" layoutInCell="1" allowOverlap="1">
                  <wp:simplePos x="0" y="0"/>
                  <wp:positionH relativeFrom="page">
                    <wp:posOffset>176784</wp:posOffset>
                  </wp:positionH>
                  <wp:positionV relativeFrom="paragraph">
                    <wp:posOffset>41149</wp:posOffset>
                  </wp:positionV>
                  <wp:extent cx="390143" cy="524255"/>
                  <wp:effectExtent l="0" t="0" r="0" b="0"/>
                  <wp:wrapNone/>
                  <wp:docPr id="292" name="Freeform 292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90143" cy="524255"/>
                            <a:chOff x="0" y="0"/>
                            <a:chExt cx="390143" cy="524255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254508" y="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54508" y="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45364" y="3810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74676" y="38862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524" y="134112"/>
                              <a:ext cx="388619" cy="388619"/>
                            </a:xfrm>
                            <a:custGeom>
                              <a:rect l="l" t="t" r="r" b="b"/>
                              <a:pathLst>
                                <a:path w="3238500" h="3238500">
                                  <a:moveTo>
                                    <a:pt x="3238500" y="1619250"/>
                                  </a:moveTo>
                                  <a:cubicBezTo>
                                    <a:pt x="3238500" y="724961"/>
                                    <a:pt x="2513539" y="0"/>
                                    <a:pt x="1619250" y="0"/>
                                  </a:cubicBezTo>
                                  <a:cubicBezTo>
                                    <a:pt x="724960" y="0"/>
                                    <a:pt x="0" y="724961"/>
                                    <a:pt x="0" y="1619250"/>
                                  </a:cubicBezTo>
                                  <a:cubicBezTo>
                                    <a:pt x="0" y="2513540"/>
                                    <a:pt x="724960" y="3238500"/>
                                    <a:pt x="1619250" y="3238500"/>
                                  </a:cubicBezTo>
                                  <a:cubicBezTo>
                                    <a:pt x="2513539" y="3238500"/>
                                    <a:pt x="3238500" y="2513540"/>
                                    <a:pt x="3238500" y="1619250"/>
                                  </a:cubicBezTo>
                                </a:path>
                              </a:pathLst>
                            </a:custGeom>
                            <a:noFill/>
                            <a:ln w="7619" cap="rnd" cmpd="sng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95072" y="135636"/>
                              <a:ext cx="180" cy="388619"/>
                            </a:xfrm>
                            <a:custGeom>
                              <a:rect l="l" t="t" r="r" b="b"/>
                              <a:pathLst>
                                <a:path w="180" h="3238500">
                                  <a:moveTo>
                                    <a:pt x="0" y="0"/>
                                  </a:moveTo>
                                  <a:lnTo>
                                    <a:pt x="0" y="3238500"/>
                                  </a:lnTo>
                                </a:path>
                              </a:pathLst>
                            </a:custGeom>
                            <a:noFill/>
                            <a:ln w="9143" cap="rnd" cmpd="sng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329184"/>
                              <a:ext cx="388619" cy="180"/>
                            </a:xfrm>
                            <a:custGeom>
                              <a:rect l="l" t="t" r="r" b="b"/>
                              <a:pathLst>
                                <a:path w="3238500" h="180">
                                  <a:moveTo>
                                    <a:pt x="0" y="0"/>
                                  </a:moveTo>
                                  <a:lnTo>
                                    <a:pt x="3238500" y="0"/>
                                  </a:lnTo>
                                </a:path>
                              </a:pathLst>
                            </a:custGeom>
                            <a:noFill/>
                            <a:ln w="9143" cap="rnd" cmpd="sng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10312" y="135636"/>
                              <a:ext cx="180" cy="193547"/>
                            </a:xfrm>
                            <a:custGeom>
                              <a:rect l="l" t="t" r="r" b="b"/>
                              <a:pathLst>
                                <a:path w="180" h="1612900">
                                  <a:moveTo>
                                    <a:pt x="0" y="1612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3" cap="rnd" cmpd="sng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80295" y="133904"/>
                              <a:ext cx="31078" cy="829"/>
                            </a:xfrm>
                            <a:custGeom>
                              <a:rect l="l" t="t" r="r" b="b"/>
                              <a:pathLst>
                                <a:path w="258985" h="6915">
                                  <a:moveTo>
                                    <a:pt x="258985" y="6915"/>
                                  </a:moveTo>
                                  <a:cubicBezTo>
                                    <a:pt x="172795" y="0"/>
                                    <a:pt x="86190" y="0"/>
                                    <a:pt x="0" y="6915"/>
                                  </a:cubicBezTo>
                                </a:path>
                              </a:pathLst>
                            </a:custGeom>
                            <a:noFill/>
                            <a:ln w="9143" cap="rnd" cmpd="sng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78308" y="135636"/>
                              <a:ext cx="32003" cy="193547"/>
                            </a:xfrm>
                            <a:custGeom>
                              <a:rect l="l" t="t" r="r" b="b"/>
                              <a:pathLst>
                                <a:path w="266700" h="1612900">
                                  <a:moveTo>
                                    <a:pt x="0" y="0"/>
                                  </a:moveTo>
                                  <a:lnTo>
                                    <a:pt x="0" y="1612900"/>
                                  </a:lnTo>
                                  <a:lnTo>
                                    <a:pt x="266700" y="1612900"/>
                                  </a:lnTo>
                                </a:path>
                              </a:pathLst>
                            </a:custGeom>
                            <a:noFill/>
                            <a:ln w="9143" cap="rnd" cmpd="sng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78308" y="135636"/>
                              <a:ext cx="32003" cy="180"/>
                            </a:xfrm>
                            <a:custGeom>
                              <a:rect l="l" t="t" r="r" b="b"/>
                              <a:pathLst>
                                <a:path w="266700" h="180">
                                  <a:moveTo>
                                    <a:pt x="139700" y="0"/>
                                  </a:moveTo>
                                  <a:lnTo>
                                    <a:pt x="26670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39700" y="0"/>
                                  </a:moveTo>
                                </a:path>
                              </a:pathLst>
                            </a:custGeom>
                            <a:solidFill>
                              <a:srgbClr val="000000">
                                <a:alpha val="100000"/>
                              </a:srgbClr>
                            </a:solidFill>
                            <a:ln w="0" cap="rnd" cmpd="sng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</w:p>
        </w:tc>
        <w:tc>
          <w:tcPr>
            <w:tcW w:w="371" w:type="dxa"/>
            <w:tcBorders>
              <w:top w:val="single" w:sz="4" w:space="0" w:color="BABABA"/>
              <w:left w:val="nil"/>
              <w:bottom w:val="nil"/>
              <w:right w:val="single" w:sz="4" w:space="0" w:color="BABABA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449" w:after="234" w:line="240" w:lineRule="auto"/>
              <w:ind w:left="148" w:right="-18" w:firstLine="0"/>
            </w:pPr>
            <w:r>
              <w:drawing>
                <wp:anchor simplePos="0" relativeHeight="251659035" behindDoc="0" locked="0" layoutInCell="1" allowOverlap="1">
                  <wp:simplePos x="0" y="0"/>
                  <wp:positionH relativeFrom="page">
                    <wp:posOffset>37041</wp:posOffset>
                  </wp:positionH>
                  <wp:positionV relativeFrom="line">
                    <wp:posOffset>-8563</wp:posOffset>
                  </wp:positionV>
                  <wp:extent cx="80771" cy="82803"/>
                  <wp:effectExtent l="0" t="0" r="0" b="0"/>
                  <wp:wrapNone/>
                  <wp:docPr id="303" name="Picture 3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771" cy="82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36" behindDoc="0" locked="0" layoutInCell="1" allowOverlap="1">
                  <wp:simplePos x="0" y="0"/>
                  <wp:positionH relativeFrom="page">
                    <wp:posOffset>60916</wp:posOffset>
                  </wp:positionH>
                  <wp:positionV relativeFrom="line">
                    <wp:posOffset>51381</wp:posOffset>
                  </wp:positionV>
                  <wp:extent cx="4571" cy="3047"/>
                  <wp:effectExtent l="0" t="0" r="0" b="0"/>
                  <wp:wrapNone/>
                  <wp:docPr id="304" name="Freeform 3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1" cy="3047"/>
                          </a:xfrm>
                          <a:custGeom>
                            <a:rect l="l" t="t" r="r" b="b"/>
                            <a:pathLst>
                              <a:path w="38100" h="254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38100" y="25400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AFAFA">
                              <a:alpha val="100000"/>
                            </a:srgbClr>
                          </a:solidFill>
                          <a:ln w="0" cap="flat" cmpd="sng">
                            <a:solidFill>
                              <a:srgbClr val="FAFAFA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280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</w:tr>
      <w:tr>
        <w:trPr>
          <w:trHeight w:hRule="exact" w:val="333"/>
        </w:trPr>
        <w:tc>
          <w:tcPr>
            <w:tcW w:w="10199" w:type="dxa"/>
            <w:gridSpan w:val="15"/>
            <w:tcBorders>
              <w:top w:val="nil"/>
              <w:left w:val="single" w:sz="4" w:space="0" w:color="BABABA"/>
              <w:bottom w:val="nil"/>
              <w:right w:val="single" w:sz="4" w:space="0" w:color="BABABA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>
              <w:drawing>
                <wp:anchor simplePos="0" relativeHeight="251659597" behindDoc="0" locked="0" layoutInCell="1" allowOverlap="1">
                  <wp:simplePos x="0" y="0"/>
                  <wp:positionH relativeFrom="page">
                    <wp:posOffset>6260593</wp:posOffset>
                  </wp:positionH>
                  <wp:positionV relativeFrom="paragraph">
                    <wp:posOffset>-92012</wp:posOffset>
                  </wp:positionV>
                  <wp:extent cx="482600" cy="991171"/>
                  <wp:effectExtent l="0" t="0" r="0" b="0"/>
                  <wp:wrapNone/>
                  <wp:docPr id="305" name="Picture 3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2600" cy="991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1124204</wp:posOffset>
                  </wp:positionH>
                  <wp:positionV relativeFrom="paragraph">
                    <wp:posOffset>5588</wp:posOffset>
                  </wp:positionV>
                  <wp:extent cx="33019" cy="40640"/>
                  <wp:effectExtent l="0" t="0" r="0" b="0"/>
                  <wp:wrapNone/>
                  <wp:docPr id="306" name="Picture 30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84" behindDoc="0" locked="0" layoutInCell="1" allowOverlap="1">
                  <wp:simplePos x="0" y="0"/>
                  <wp:positionH relativeFrom="page">
                    <wp:posOffset>2916428</wp:posOffset>
                  </wp:positionH>
                  <wp:positionV relativeFrom="paragraph">
                    <wp:posOffset>17780</wp:posOffset>
                  </wp:positionV>
                  <wp:extent cx="267715" cy="330200"/>
                  <wp:effectExtent l="0" t="0" r="0" b="0"/>
                  <wp:wrapNone/>
                  <wp:docPr id="307" name="Picture 30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30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7715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1104393</wp:posOffset>
                  </wp:positionH>
                  <wp:positionV relativeFrom="paragraph">
                    <wp:posOffset>29971</wp:posOffset>
                  </wp:positionV>
                  <wp:extent cx="40639" cy="54356"/>
                  <wp:effectExtent l="0" t="0" r="0" b="0"/>
                  <wp:wrapNone/>
                  <wp:docPr id="308" name="Picture 3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54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1093724</wp:posOffset>
                  </wp:positionH>
                  <wp:positionV relativeFrom="paragraph">
                    <wp:posOffset>68071</wp:posOffset>
                  </wp:positionV>
                  <wp:extent cx="33019" cy="40640"/>
                  <wp:effectExtent l="0" t="0" r="0" b="0"/>
                  <wp:wrapNone/>
                  <wp:docPr id="309" name="Picture 3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0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1081532</wp:posOffset>
                  </wp:positionH>
                  <wp:positionV relativeFrom="paragraph">
                    <wp:posOffset>92456</wp:posOffset>
                  </wp:positionV>
                  <wp:extent cx="33019" cy="40639"/>
                  <wp:effectExtent l="0" t="0" r="0" b="0"/>
                  <wp:wrapNone/>
                  <wp:docPr id="310" name="Picture 3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1070865</wp:posOffset>
                  </wp:positionH>
                  <wp:positionV relativeFrom="paragraph">
                    <wp:posOffset>116840</wp:posOffset>
                  </wp:positionV>
                  <wp:extent cx="33019" cy="40640"/>
                  <wp:effectExtent l="0" t="0" r="0" b="0"/>
                  <wp:wrapNone/>
                  <wp:docPr id="311" name="Picture 3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1058673</wp:posOffset>
                  </wp:positionH>
                  <wp:positionV relativeFrom="paragraph">
                    <wp:posOffset>141224</wp:posOffset>
                  </wp:positionV>
                  <wp:extent cx="33019" cy="40640"/>
                  <wp:effectExtent l="0" t="0" r="0" b="0"/>
                  <wp:wrapNone/>
                  <wp:docPr id="312" name="Picture 3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1048004</wp:posOffset>
                  </wp:positionH>
                  <wp:positionV relativeFrom="paragraph">
                    <wp:posOffset>165607</wp:posOffset>
                  </wp:positionV>
                  <wp:extent cx="33019" cy="40640"/>
                  <wp:effectExtent l="0" t="0" r="0" b="0"/>
                  <wp:wrapNone/>
                  <wp:docPr id="313" name="Picture 3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1035812</wp:posOffset>
                  </wp:positionH>
                  <wp:positionV relativeFrom="paragraph">
                    <wp:posOffset>189992</wp:posOffset>
                  </wp:positionV>
                  <wp:extent cx="33019" cy="40640"/>
                  <wp:effectExtent l="0" t="0" r="0" b="0"/>
                  <wp:wrapNone/>
                  <wp:docPr id="314" name="Picture 3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2" w:type="dxa"/>
            <w:gridSpan w:val="2"/>
            <w:tcBorders>
              <w:top w:val="nil"/>
              <w:left w:val="single" w:sz="4" w:space="0" w:color="BABABA"/>
              <w:bottom w:val="single" w:sz="4" w:space="0" w:color="BABABA"/>
              <w:right w:val="single" w:sz="4" w:space="0" w:color="BABABA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</w:tr>
      <w:tr>
        <w:trPr>
          <w:trHeight w:hRule="exact" w:val="4022"/>
        </w:trPr>
        <w:tc>
          <w:tcPr>
            <w:tcW w:w="536" w:type="dxa"/>
            <w:vMerge w:val="restart"/>
            <w:tcBorders>
              <w:top w:val="nil"/>
              <w:left w:val="single" w:sz="4" w:space="0" w:color="BABABA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6118" w:after="0" w:line="119" w:lineRule="exact"/>
              <w:ind w:left="0" w:right="-18" w:firstLine="0"/>
            </w:pPr>
            <w:r>
              <w:drawing>
                <wp:anchor simplePos="0" relativeHeight="251658938" behindDoc="1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-729287</wp:posOffset>
                  </wp:positionV>
                  <wp:extent cx="7213600" cy="10357103"/>
                  <wp:effectExtent l="0" t="0" r="0" b="0"/>
                  <wp:wrapNone/>
                  <wp:docPr id="315" name="Picture 3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13600" cy="10357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779" behindDoc="1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-722684</wp:posOffset>
                  </wp:positionV>
                  <wp:extent cx="7225283" cy="10350500"/>
                  <wp:effectExtent l="0" t="0" r="0" b="0"/>
                  <wp:wrapNone/>
                  <wp:docPr id="316" name="Picture 3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25283" cy="1035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703" behindDoc="1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-722684</wp:posOffset>
                  </wp:positionV>
                  <wp:extent cx="7213600" cy="10350500"/>
                  <wp:effectExtent l="0" t="0" r="0" b="0"/>
                  <wp:wrapNone/>
                  <wp:docPr id="317" name="Picture 3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 31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13600" cy="1035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923" behindDoc="1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-729287</wp:posOffset>
                  </wp:positionV>
                  <wp:extent cx="7213600" cy="10357103"/>
                  <wp:effectExtent l="0" t="0" r="0" b="0"/>
                  <wp:wrapNone/>
                  <wp:docPr id="318" name="Picture 3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13600" cy="10357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906" behindDoc="1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-729287</wp:posOffset>
                  </wp:positionV>
                  <wp:extent cx="7213600" cy="10357103"/>
                  <wp:effectExtent l="0" t="0" r="0" b="0"/>
                  <wp:wrapNone/>
                  <wp:docPr id="319" name="Picture 3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13600" cy="10357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838" behindDoc="1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-722684</wp:posOffset>
                  </wp:positionV>
                  <wp:extent cx="5740400" cy="5092700"/>
                  <wp:effectExtent l="0" t="0" r="0" b="0"/>
                  <wp:wrapNone/>
                  <wp:docPr id="320" name="Picture 3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2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740400" cy="509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8242" behindDoc="1" locked="0" layoutInCell="1" allowOverlap="1">
                  <wp:simplePos x="0" y="0"/>
                  <wp:positionH relativeFrom="page">
                    <wp:posOffset>-11176</wp:posOffset>
                  </wp:positionH>
                  <wp:positionV relativeFrom="line">
                    <wp:posOffset>-729287</wp:posOffset>
                  </wp:positionV>
                  <wp:extent cx="7223251" cy="10355071"/>
                  <wp:effectExtent l="0" t="0" r="0" b="0"/>
                  <wp:wrapNone/>
                  <wp:docPr id="321" name="Picture 3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23251" cy="1035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8" behindDoc="0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77416</wp:posOffset>
                  </wp:positionV>
                  <wp:extent cx="139700" cy="215900"/>
                  <wp:effectExtent l="0" t="0" r="0" b="0"/>
                  <wp:wrapNone/>
                  <wp:docPr id="322" name="Picture 3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700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42" behindDoc="0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1960573</wp:posOffset>
                  </wp:positionV>
                  <wp:extent cx="1153667" cy="644143"/>
                  <wp:effectExtent l="0" t="0" r="0" b="0"/>
                  <wp:wrapNone/>
                  <wp:docPr id="323" name="Picture 3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53667" cy="644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-11176</wp:posOffset>
                  </wp:positionH>
                  <wp:positionV relativeFrom="line">
                    <wp:posOffset>1974288</wp:posOffset>
                  </wp:positionV>
                  <wp:extent cx="33019" cy="31496"/>
                  <wp:effectExtent l="0" t="0" r="0" b="0"/>
                  <wp:wrapNone/>
                  <wp:docPr id="324" name="Picture 3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31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4064</wp:posOffset>
                  </wp:positionH>
                  <wp:positionV relativeFrom="line">
                    <wp:posOffset>1984957</wp:posOffset>
                  </wp:positionV>
                  <wp:extent cx="40639" cy="34544"/>
                  <wp:effectExtent l="0" t="0" r="0" b="0"/>
                  <wp:wrapNone/>
                  <wp:docPr id="325" name="Picture 3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26924</wp:posOffset>
                  </wp:positionH>
                  <wp:positionV relativeFrom="line">
                    <wp:posOffset>1998673</wp:posOffset>
                  </wp:positionV>
                  <wp:extent cx="40639" cy="36067"/>
                  <wp:effectExtent l="0" t="0" r="0" b="0"/>
                  <wp:wrapNone/>
                  <wp:docPr id="326" name="Picture 3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6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49784</wp:posOffset>
                  </wp:positionH>
                  <wp:positionV relativeFrom="line">
                    <wp:posOffset>2013913</wp:posOffset>
                  </wp:positionV>
                  <wp:extent cx="40640" cy="34543"/>
                  <wp:effectExtent l="0" t="0" r="0" b="0"/>
                  <wp:wrapNone/>
                  <wp:docPr id="327" name="Picture 3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72645</wp:posOffset>
                  </wp:positionH>
                  <wp:positionV relativeFrom="line">
                    <wp:posOffset>2029152</wp:posOffset>
                  </wp:positionV>
                  <wp:extent cx="40639" cy="34544"/>
                  <wp:effectExtent l="0" t="0" r="0" b="0"/>
                  <wp:wrapNone/>
                  <wp:docPr id="328" name="Picture 3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95504</wp:posOffset>
                  </wp:positionH>
                  <wp:positionV relativeFrom="line">
                    <wp:posOffset>2042869</wp:posOffset>
                  </wp:positionV>
                  <wp:extent cx="40640" cy="36068"/>
                  <wp:effectExtent l="0" t="0" r="0" b="0"/>
                  <wp:wrapNone/>
                  <wp:docPr id="329" name="Picture 3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6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116840</wp:posOffset>
                  </wp:positionH>
                  <wp:positionV relativeFrom="line">
                    <wp:posOffset>2058109</wp:posOffset>
                  </wp:positionV>
                  <wp:extent cx="40639" cy="34543"/>
                  <wp:effectExtent l="0" t="0" r="0" b="0"/>
                  <wp:wrapNone/>
                  <wp:docPr id="330" name="Picture 3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139700</wp:posOffset>
                  </wp:positionH>
                  <wp:positionV relativeFrom="line">
                    <wp:posOffset>2071825</wp:posOffset>
                  </wp:positionV>
                  <wp:extent cx="40640" cy="36067"/>
                  <wp:effectExtent l="0" t="0" r="0" b="0"/>
                  <wp:wrapNone/>
                  <wp:docPr id="331" name="Picture 3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6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162561</wp:posOffset>
                  </wp:positionH>
                  <wp:positionV relativeFrom="line">
                    <wp:posOffset>2087064</wp:posOffset>
                  </wp:positionV>
                  <wp:extent cx="40639" cy="34544"/>
                  <wp:effectExtent l="0" t="0" r="0" b="0"/>
                  <wp:wrapNone/>
                  <wp:docPr id="332" name="Picture 3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185420</wp:posOffset>
                  </wp:positionH>
                  <wp:positionV relativeFrom="line">
                    <wp:posOffset>2102305</wp:posOffset>
                  </wp:positionV>
                  <wp:extent cx="40640" cy="34544"/>
                  <wp:effectExtent l="0" t="0" r="0" b="0"/>
                  <wp:wrapNone/>
                  <wp:docPr id="333" name="Picture 3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208280</wp:posOffset>
                  </wp:positionH>
                  <wp:positionV relativeFrom="line">
                    <wp:posOffset>2116021</wp:posOffset>
                  </wp:positionV>
                  <wp:extent cx="40640" cy="36067"/>
                  <wp:effectExtent l="0" t="0" r="0" b="0"/>
                  <wp:wrapNone/>
                  <wp:docPr id="334" name="Picture 3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6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231140</wp:posOffset>
                  </wp:positionH>
                  <wp:positionV relativeFrom="line">
                    <wp:posOffset>2131261</wp:posOffset>
                  </wp:positionV>
                  <wp:extent cx="40640" cy="34543"/>
                  <wp:effectExtent l="0" t="0" r="0" b="0"/>
                  <wp:wrapNone/>
                  <wp:docPr id="335" name="Picture 3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254001</wp:posOffset>
                  </wp:positionH>
                  <wp:positionV relativeFrom="line">
                    <wp:posOffset>2146501</wp:posOffset>
                  </wp:positionV>
                  <wp:extent cx="40639" cy="34543"/>
                  <wp:effectExtent l="0" t="0" r="0" b="0"/>
                  <wp:wrapNone/>
                  <wp:docPr id="336" name="Picture 3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276861</wp:posOffset>
                  </wp:positionH>
                  <wp:positionV relativeFrom="line">
                    <wp:posOffset>2160216</wp:posOffset>
                  </wp:positionV>
                  <wp:extent cx="40640" cy="36068"/>
                  <wp:effectExtent l="0" t="0" r="0" b="0"/>
                  <wp:wrapNone/>
                  <wp:docPr id="337" name="Picture 3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6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299720</wp:posOffset>
                  </wp:positionH>
                  <wp:positionV relativeFrom="line">
                    <wp:posOffset>2173933</wp:posOffset>
                  </wp:positionV>
                  <wp:extent cx="65023" cy="43688"/>
                  <wp:effectExtent l="0" t="0" r="0" b="0"/>
                  <wp:wrapNone/>
                  <wp:docPr id="338" name="Picture 3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5023" cy="4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26" behindDoc="0" locked="0" layoutInCell="1" allowOverlap="1">
                  <wp:simplePos x="0" y="0"/>
                  <wp:positionH relativeFrom="page">
                    <wp:posOffset>-11176</wp:posOffset>
                  </wp:positionH>
                  <wp:positionV relativeFrom="line">
                    <wp:posOffset>2323285</wp:posOffset>
                  </wp:positionV>
                  <wp:extent cx="2521712" cy="1249171"/>
                  <wp:effectExtent l="0" t="0" r="0" b="0"/>
                  <wp:wrapNone/>
                  <wp:docPr id="339" name="Picture 3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21712" cy="1249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09A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3092" w:after="5674" w:line="119" w:lineRule="exact"/>
              <w:ind w:left="38" w:right="-18" w:firstLine="0"/>
            </w:pPr>
            <w:r>
              <w:drawing>
                <wp:anchor simplePos="0" relativeHeight="251660588" behindDoc="1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-657406</wp:posOffset>
                  </wp:positionV>
                  <wp:extent cx="3302000" cy="3619500"/>
                  <wp:effectExtent l="0" t="0" r="0" b="0"/>
                  <wp:wrapNone/>
                  <wp:docPr id="340" name="Picture 3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4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00" cy="361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26" behindDoc="1" locked="0" layoutInCell="1" allowOverlap="1">
                  <wp:simplePos x="0" y="0"/>
                  <wp:positionH relativeFrom="page">
                    <wp:posOffset>156464</wp:posOffset>
                  </wp:positionH>
                  <wp:positionV relativeFrom="line">
                    <wp:posOffset>-98606</wp:posOffset>
                  </wp:positionV>
                  <wp:extent cx="930656" cy="518160"/>
                  <wp:effectExtent l="0" t="0" r="0" b="0"/>
                  <wp:wrapNone/>
                  <wp:docPr id="341" name="Picture 3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30656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15" behindDoc="0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3841443</wp:posOffset>
                  </wp:positionV>
                  <wp:extent cx="203200" cy="111251"/>
                  <wp:effectExtent l="0" t="0" r="0" b="0"/>
                  <wp:wrapNone/>
                  <wp:docPr id="342" name="Picture 3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Picture 34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3200" cy="111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19" behindDoc="0" locked="0" layoutInCell="1" allowOverlap="1">
                  <wp:simplePos x="0" y="0"/>
                  <wp:positionH relativeFrom="page">
                    <wp:posOffset>164593</wp:posOffset>
                  </wp:positionH>
                  <wp:positionV relativeFrom="line">
                    <wp:posOffset>3914594</wp:posOffset>
                  </wp:positionV>
                  <wp:extent cx="1689100" cy="660400"/>
                  <wp:effectExtent l="0" t="0" r="0" b="0"/>
                  <wp:wrapNone/>
                  <wp:docPr id="343" name="Picture 3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8910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80" behindDoc="0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3932883</wp:posOffset>
                  </wp:positionV>
                  <wp:extent cx="571500" cy="248411"/>
                  <wp:effectExtent l="0" t="0" r="0" b="0"/>
                  <wp:wrapNone/>
                  <wp:docPr id="344" name="Picture 3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 34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71500" cy="248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68" behindDoc="0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3939994</wp:posOffset>
                  </wp:positionV>
                  <wp:extent cx="580707" cy="241300"/>
                  <wp:effectExtent l="0" t="0" r="0" b="0"/>
                  <wp:wrapNone/>
                  <wp:docPr id="345" name="Picture 3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Picture 34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80707" cy="24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20" behindDoc="0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4295594</wp:posOffset>
                  </wp:positionV>
                  <wp:extent cx="1184211" cy="469900"/>
                  <wp:effectExtent l="0" t="0" r="0" b="0"/>
                  <wp:wrapNone/>
                  <wp:docPr id="346" name="Picture 3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84211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68" behindDoc="0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4295594</wp:posOffset>
                  </wp:positionV>
                  <wp:extent cx="1181100" cy="469900"/>
                  <wp:effectExtent l="0" t="0" r="0" b="0"/>
                  <wp:wrapNone/>
                  <wp:docPr id="347" name="Picture 3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81100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38" behindDoc="0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4409894</wp:posOffset>
                  </wp:positionV>
                  <wp:extent cx="172275" cy="88900"/>
                  <wp:effectExtent l="0" t="0" r="0" b="0"/>
                  <wp:wrapNone/>
                  <wp:docPr id="348" name="Picture 3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 34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2275" cy="8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30" behindDoc="0" locked="0" layoutInCell="1" allowOverlap="1">
                  <wp:simplePos x="0" y="0"/>
                  <wp:positionH relativeFrom="page">
                    <wp:posOffset>126493</wp:posOffset>
                  </wp:positionH>
                  <wp:positionV relativeFrom="line">
                    <wp:posOffset>4460694</wp:posOffset>
                  </wp:positionV>
                  <wp:extent cx="131635" cy="76200"/>
                  <wp:effectExtent l="0" t="0" r="0" b="0"/>
                  <wp:wrapNone/>
                  <wp:docPr id="349" name="Picture 3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1635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838" behindDoc="0" locked="0" layoutInCell="1" allowOverlap="1">
                  <wp:simplePos x="0" y="0"/>
                  <wp:positionH relativeFrom="page">
                    <wp:posOffset>-13207</wp:posOffset>
                  </wp:positionH>
                  <wp:positionV relativeFrom="line">
                    <wp:posOffset>4464758</wp:posOffset>
                  </wp:positionV>
                  <wp:extent cx="266700" cy="249936"/>
                  <wp:effectExtent l="0" t="0" r="0" b="0"/>
                  <wp:wrapNone/>
                  <wp:docPr id="350" name="Picture 3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6700" cy="249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26" behindDoc="0" locked="0" layoutInCell="1" allowOverlap="1">
                  <wp:simplePos x="0" y="0"/>
                  <wp:positionH relativeFrom="page">
                    <wp:posOffset>228093</wp:posOffset>
                  </wp:positionH>
                  <wp:positionV relativeFrom="line">
                    <wp:posOffset>4498794</wp:posOffset>
                  </wp:positionV>
                  <wp:extent cx="685800" cy="279400"/>
                  <wp:effectExtent l="0" t="0" r="0" b="0"/>
                  <wp:wrapNone/>
                  <wp:docPr id="351" name="Picture 3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5800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55" behindDoc="0" locked="0" layoutInCell="1" allowOverlap="1">
                  <wp:simplePos x="0" y="0"/>
                  <wp:positionH relativeFrom="page">
                    <wp:posOffset>-314368</wp:posOffset>
                  </wp:positionH>
                  <wp:positionV relativeFrom="line">
                    <wp:posOffset>4148621</wp:posOffset>
                  </wp:positionV>
                  <wp:extent cx="1259201" cy="279466"/>
                  <wp:effectExtent l="0" t="0" r="0" b="0"/>
                  <wp:wrapNone/>
                  <wp:docPr id="352" name="Freeform 35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1229053" flipH="0" flipV="0">
                            <a:off x="-136061" y="4148621"/>
                            <a:ext cx="1144901" cy="1651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eastAsia="Times New Roman" w:cs="Times New Roman"/>
                                  <w:color w:val="010302"/>
                                </w:rPr>
                                <w:spacing w:before="0" w:after="0" w:line="260" w:lineRule="exact"/>
                                <w:ind w:left="0" w:right="0" w:firstLine="0"/>
                              </w:pPr>
                              <w:r>
                                <w:rPr baseline="0" dirty="0"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lang w:val="it-IT" w:bidi="it-IT"/>
                                </w:rPr>
                                <w:t>Via Tommaso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7"/>
                                  <w:szCs w:val="27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9116" behindDoc="0" locked="0" layoutInCell="1" allowOverlap="1">
                  <wp:simplePos x="0" y="0"/>
                  <wp:positionH relativeFrom="page">
                    <wp:posOffset>146304</wp:posOffset>
                  </wp:positionH>
                  <wp:positionV relativeFrom="line">
                    <wp:posOffset>3928819</wp:posOffset>
                  </wp:positionV>
                  <wp:extent cx="99059" cy="583691"/>
                  <wp:effectExtent l="0" t="0" r="0" b="0"/>
                  <wp:wrapNone/>
                  <wp:docPr id="353" name="Freeform 353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99059" cy="583691"/>
                            <a:chOff x="0" y="0"/>
                            <a:chExt cx="99059" cy="583691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39624" y="0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0" y="38100"/>
                                  </a:moveTo>
                                  <a:lnTo>
                                    <a:pt x="0" y="38100"/>
                                  </a:lnTo>
                                  <a:lnTo>
                                    <a:pt x="12700" y="0"/>
                                  </a:lnTo>
                                  <a:close/>
                                  <a:moveTo>
                                    <a:pt x="0" y="381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97536" y="579120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12700" y="0"/>
                                  </a:moveTo>
                                  <a:lnTo>
                                    <a:pt x="12700" y="0"/>
                                  </a:lnTo>
                                  <a:lnTo>
                                    <a:pt x="0" y="38100"/>
                                  </a:lnTo>
                                  <a:close/>
                                  <a:moveTo>
                                    <a:pt x="127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548640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0" y="38100"/>
                                  </a:moveTo>
                                  <a:lnTo>
                                    <a:pt x="0" y="38100"/>
                                  </a:lnTo>
                                  <a:lnTo>
                                    <a:pt x="12700" y="0"/>
                                  </a:lnTo>
                                  <a:close/>
                                  <a:moveTo>
                                    <a:pt x="0" y="381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82B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90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6535" w:after="8467" w:line="240" w:lineRule="auto"/>
              <w:ind w:left="269" w:right="-18" w:firstLine="0"/>
            </w:pPr>
            <w:r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556318</wp:posOffset>
                  </wp:positionH>
                  <wp:positionV relativeFrom="line">
                    <wp:posOffset>270076</wp:posOffset>
                  </wp:positionV>
                  <wp:extent cx="33019" cy="42164"/>
                  <wp:effectExtent l="0" t="0" r="0" b="0"/>
                  <wp:wrapNone/>
                  <wp:docPr id="356" name="Picture 3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544126</wp:posOffset>
                  </wp:positionH>
                  <wp:positionV relativeFrom="line">
                    <wp:posOffset>294459</wp:posOffset>
                  </wp:positionV>
                  <wp:extent cx="33019" cy="42164"/>
                  <wp:effectExtent l="0" t="0" r="0" b="0"/>
                  <wp:wrapNone/>
                  <wp:docPr id="357" name="Picture 3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 35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533457</wp:posOffset>
                  </wp:positionH>
                  <wp:positionV relativeFrom="line">
                    <wp:posOffset>318844</wp:posOffset>
                  </wp:positionV>
                  <wp:extent cx="33019" cy="42164"/>
                  <wp:effectExtent l="0" t="0" r="0" b="0"/>
                  <wp:wrapNone/>
                  <wp:docPr id="358" name="Picture 3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521265</wp:posOffset>
                  </wp:positionH>
                  <wp:positionV relativeFrom="line">
                    <wp:posOffset>343228</wp:posOffset>
                  </wp:positionV>
                  <wp:extent cx="33019" cy="42164"/>
                  <wp:effectExtent l="0" t="0" r="0" b="0"/>
                  <wp:wrapNone/>
                  <wp:docPr id="359" name="Picture 3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509073</wp:posOffset>
                  </wp:positionH>
                  <wp:positionV relativeFrom="line">
                    <wp:posOffset>367612</wp:posOffset>
                  </wp:positionV>
                  <wp:extent cx="34544" cy="42164"/>
                  <wp:effectExtent l="0" t="0" r="0" b="0"/>
                  <wp:wrapNone/>
                  <wp:docPr id="360" name="Picture 3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6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498405</wp:posOffset>
                  </wp:positionH>
                  <wp:positionV relativeFrom="line">
                    <wp:posOffset>391995</wp:posOffset>
                  </wp:positionV>
                  <wp:extent cx="33020" cy="42164"/>
                  <wp:effectExtent l="0" t="0" r="0" b="0"/>
                  <wp:wrapNone/>
                  <wp:docPr id="361" name="Picture 3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486213</wp:posOffset>
                  </wp:positionH>
                  <wp:positionV relativeFrom="line">
                    <wp:posOffset>416380</wp:posOffset>
                  </wp:positionV>
                  <wp:extent cx="33019" cy="42164"/>
                  <wp:effectExtent l="0" t="0" r="0" b="0"/>
                  <wp:wrapNone/>
                  <wp:docPr id="362" name="Picture 3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475545</wp:posOffset>
                  </wp:positionH>
                  <wp:positionV relativeFrom="line">
                    <wp:posOffset>440764</wp:posOffset>
                  </wp:positionV>
                  <wp:extent cx="33019" cy="42164"/>
                  <wp:effectExtent l="0" t="0" r="0" b="0"/>
                  <wp:wrapNone/>
                  <wp:docPr id="363" name="Picture 3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6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463354</wp:posOffset>
                  </wp:positionH>
                  <wp:positionV relativeFrom="line">
                    <wp:posOffset>465147</wp:posOffset>
                  </wp:positionV>
                  <wp:extent cx="33019" cy="42164"/>
                  <wp:effectExtent l="0" t="0" r="0" b="0"/>
                  <wp:wrapNone/>
                  <wp:docPr id="364" name="Picture 3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452685</wp:posOffset>
                  </wp:positionH>
                  <wp:positionV relativeFrom="line">
                    <wp:posOffset>489532</wp:posOffset>
                  </wp:positionV>
                  <wp:extent cx="33019" cy="42163"/>
                  <wp:effectExtent l="0" t="0" r="0" b="0"/>
                  <wp:wrapNone/>
                  <wp:docPr id="365" name="Picture 3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440493</wp:posOffset>
                  </wp:positionH>
                  <wp:positionV relativeFrom="line">
                    <wp:posOffset>513916</wp:posOffset>
                  </wp:positionV>
                  <wp:extent cx="33019" cy="42164"/>
                  <wp:effectExtent l="0" t="0" r="0" b="0"/>
                  <wp:wrapNone/>
                  <wp:docPr id="366" name="Picture 3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428301</wp:posOffset>
                  </wp:positionH>
                  <wp:positionV relativeFrom="line">
                    <wp:posOffset>538300</wp:posOffset>
                  </wp:positionV>
                  <wp:extent cx="33019" cy="42164"/>
                  <wp:effectExtent l="0" t="0" r="0" b="0"/>
                  <wp:wrapNone/>
                  <wp:docPr id="367" name="Picture 3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417634</wp:posOffset>
                  </wp:positionH>
                  <wp:positionV relativeFrom="line">
                    <wp:posOffset>562683</wp:posOffset>
                  </wp:positionV>
                  <wp:extent cx="33019" cy="42164"/>
                  <wp:effectExtent l="0" t="0" r="0" b="0"/>
                  <wp:wrapNone/>
                  <wp:docPr id="368" name="Picture 3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36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405441</wp:posOffset>
                  </wp:positionH>
                  <wp:positionV relativeFrom="line">
                    <wp:posOffset>587068</wp:posOffset>
                  </wp:positionV>
                  <wp:extent cx="33020" cy="42164"/>
                  <wp:effectExtent l="0" t="0" r="0" b="0"/>
                  <wp:wrapNone/>
                  <wp:docPr id="369" name="Picture 3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 36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394773</wp:posOffset>
                  </wp:positionH>
                  <wp:positionV relativeFrom="line">
                    <wp:posOffset>611452</wp:posOffset>
                  </wp:positionV>
                  <wp:extent cx="33019" cy="42164"/>
                  <wp:effectExtent l="0" t="0" r="0" b="0"/>
                  <wp:wrapNone/>
                  <wp:docPr id="370" name="Picture 3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382582</wp:posOffset>
                  </wp:positionH>
                  <wp:positionV relativeFrom="line">
                    <wp:posOffset>635835</wp:posOffset>
                  </wp:positionV>
                  <wp:extent cx="33019" cy="42164"/>
                  <wp:effectExtent l="0" t="0" r="0" b="0"/>
                  <wp:wrapNone/>
                  <wp:docPr id="371" name="Picture 3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370390</wp:posOffset>
                  </wp:positionH>
                  <wp:positionV relativeFrom="line">
                    <wp:posOffset>660220</wp:posOffset>
                  </wp:positionV>
                  <wp:extent cx="33019" cy="42163"/>
                  <wp:effectExtent l="0" t="0" r="0" b="0"/>
                  <wp:wrapNone/>
                  <wp:docPr id="372" name="Picture 3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359721</wp:posOffset>
                  </wp:positionH>
                  <wp:positionV relativeFrom="line">
                    <wp:posOffset>684604</wp:posOffset>
                  </wp:positionV>
                  <wp:extent cx="33019" cy="42164"/>
                  <wp:effectExtent l="0" t="0" r="0" b="0"/>
                  <wp:wrapNone/>
                  <wp:docPr id="373" name="Picture 3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347529</wp:posOffset>
                  </wp:positionH>
                  <wp:positionV relativeFrom="line">
                    <wp:posOffset>708988</wp:posOffset>
                  </wp:positionV>
                  <wp:extent cx="33019" cy="42164"/>
                  <wp:effectExtent l="0" t="0" r="0" b="0"/>
                  <wp:wrapNone/>
                  <wp:docPr id="374" name="Picture 3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336862</wp:posOffset>
                  </wp:positionH>
                  <wp:positionV relativeFrom="line">
                    <wp:posOffset>733371</wp:posOffset>
                  </wp:positionV>
                  <wp:extent cx="33019" cy="42164"/>
                  <wp:effectExtent l="0" t="0" r="0" b="0"/>
                  <wp:wrapNone/>
                  <wp:docPr id="375" name="Picture 3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324669</wp:posOffset>
                  </wp:positionH>
                  <wp:positionV relativeFrom="line">
                    <wp:posOffset>757756</wp:posOffset>
                  </wp:positionV>
                  <wp:extent cx="33020" cy="42164"/>
                  <wp:effectExtent l="0" t="0" r="0" b="0"/>
                  <wp:wrapNone/>
                  <wp:docPr id="376" name="Picture 3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312477</wp:posOffset>
                  </wp:positionH>
                  <wp:positionV relativeFrom="line">
                    <wp:posOffset>782140</wp:posOffset>
                  </wp:positionV>
                  <wp:extent cx="33020" cy="42164"/>
                  <wp:effectExtent l="0" t="0" r="0" b="0"/>
                  <wp:wrapNone/>
                  <wp:docPr id="377" name="Picture 3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301809</wp:posOffset>
                  </wp:positionH>
                  <wp:positionV relativeFrom="line">
                    <wp:posOffset>806524</wp:posOffset>
                  </wp:positionV>
                  <wp:extent cx="33019" cy="42164"/>
                  <wp:effectExtent l="0" t="0" r="0" b="0"/>
                  <wp:wrapNone/>
                  <wp:docPr id="378" name="Picture 3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289618</wp:posOffset>
                  </wp:positionH>
                  <wp:positionV relativeFrom="line">
                    <wp:posOffset>830907</wp:posOffset>
                  </wp:positionV>
                  <wp:extent cx="33019" cy="42164"/>
                  <wp:effectExtent l="0" t="0" r="0" b="0"/>
                  <wp:wrapNone/>
                  <wp:docPr id="379" name="Picture 3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37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278950</wp:posOffset>
                  </wp:positionH>
                  <wp:positionV relativeFrom="line">
                    <wp:posOffset>855292</wp:posOffset>
                  </wp:positionV>
                  <wp:extent cx="33019" cy="42164"/>
                  <wp:effectExtent l="0" t="0" r="0" b="0"/>
                  <wp:wrapNone/>
                  <wp:docPr id="380" name="Picture 3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8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266757</wp:posOffset>
                  </wp:positionH>
                  <wp:positionV relativeFrom="line">
                    <wp:posOffset>879676</wp:posOffset>
                  </wp:positionV>
                  <wp:extent cx="33019" cy="42164"/>
                  <wp:effectExtent l="0" t="0" r="0" b="0"/>
                  <wp:wrapNone/>
                  <wp:docPr id="381" name="Picture 3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8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254565</wp:posOffset>
                  </wp:positionH>
                  <wp:positionV relativeFrom="line">
                    <wp:posOffset>904059</wp:posOffset>
                  </wp:positionV>
                  <wp:extent cx="34544" cy="42164"/>
                  <wp:effectExtent l="0" t="0" r="0" b="0"/>
                  <wp:wrapNone/>
                  <wp:docPr id="382" name="Picture 3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243897</wp:posOffset>
                  </wp:positionH>
                  <wp:positionV relativeFrom="line">
                    <wp:posOffset>928444</wp:posOffset>
                  </wp:positionV>
                  <wp:extent cx="33020" cy="42163"/>
                  <wp:effectExtent l="0" t="0" r="0" b="0"/>
                  <wp:wrapNone/>
                  <wp:docPr id="383" name="Picture 3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231705</wp:posOffset>
                  </wp:positionH>
                  <wp:positionV relativeFrom="line">
                    <wp:posOffset>952828</wp:posOffset>
                  </wp:positionV>
                  <wp:extent cx="33019" cy="42164"/>
                  <wp:effectExtent l="0" t="0" r="0" b="0"/>
                  <wp:wrapNone/>
                  <wp:docPr id="384" name="Picture 3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38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221037</wp:posOffset>
                  </wp:positionH>
                  <wp:positionV relativeFrom="line">
                    <wp:posOffset>977212</wp:posOffset>
                  </wp:positionV>
                  <wp:extent cx="33019" cy="42164"/>
                  <wp:effectExtent l="0" t="0" r="0" b="0"/>
                  <wp:wrapNone/>
                  <wp:docPr id="385" name="Picture 3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Picture 38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208845</wp:posOffset>
                  </wp:positionH>
                  <wp:positionV relativeFrom="line">
                    <wp:posOffset>1001595</wp:posOffset>
                  </wp:positionV>
                  <wp:extent cx="33019" cy="42164"/>
                  <wp:effectExtent l="0" t="0" r="0" b="0"/>
                  <wp:wrapNone/>
                  <wp:docPr id="386" name="Picture 3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198177</wp:posOffset>
                  </wp:positionH>
                  <wp:positionV relativeFrom="line">
                    <wp:posOffset>1025980</wp:posOffset>
                  </wp:positionV>
                  <wp:extent cx="33019" cy="42164"/>
                  <wp:effectExtent l="0" t="0" r="0" b="0"/>
                  <wp:wrapNone/>
                  <wp:docPr id="387" name="Picture 3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185986</wp:posOffset>
                  </wp:positionH>
                  <wp:positionV relativeFrom="line">
                    <wp:posOffset>1050364</wp:posOffset>
                  </wp:positionV>
                  <wp:extent cx="33019" cy="42164"/>
                  <wp:effectExtent l="0" t="0" r="0" b="0"/>
                  <wp:wrapNone/>
                  <wp:docPr id="388" name="Picture 3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8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173793</wp:posOffset>
                  </wp:positionH>
                  <wp:positionV relativeFrom="line">
                    <wp:posOffset>1074747</wp:posOffset>
                  </wp:positionV>
                  <wp:extent cx="33020" cy="42164"/>
                  <wp:effectExtent l="0" t="0" r="0" b="0"/>
                  <wp:wrapNone/>
                  <wp:docPr id="389" name="Picture 3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163125</wp:posOffset>
                  </wp:positionH>
                  <wp:positionV relativeFrom="line">
                    <wp:posOffset>1099132</wp:posOffset>
                  </wp:positionV>
                  <wp:extent cx="33020" cy="42163"/>
                  <wp:effectExtent l="0" t="0" r="0" b="0"/>
                  <wp:wrapNone/>
                  <wp:docPr id="390" name="Picture 3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150933</wp:posOffset>
                  </wp:positionH>
                  <wp:positionV relativeFrom="line">
                    <wp:posOffset>1123516</wp:posOffset>
                  </wp:positionV>
                  <wp:extent cx="33020" cy="42164"/>
                  <wp:effectExtent l="0" t="0" r="0" b="0"/>
                  <wp:wrapNone/>
                  <wp:docPr id="391" name="Picture 3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9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140265</wp:posOffset>
                  </wp:positionH>
                  <wp:positionV relativeFrom="line">
                    <wp:posOffset>1147900</wp:posOffset>
                  </wp:positionV>
                  <wp:extent cx="33020" cy="42164"/>
                  <wp:effectExtent l="0" t="0" r="0" b="0"/>
                  <wp:wrapNone/>
                  <wp:docPr id="392" name="Picture 3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9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128073</wp:posOffset>
                  </wp:positionH>
                  <wp:positionV relativeFrom="line">
                    <wp:posOffset>1172283</wp:posOffset>
                  </wp:positionV>
                  <wp:extent cx="33019" cy="42164"/>
                  <wp:effectExtent l="0" t="0" r="0" b="0"/>
                  <wp:wrapNone/>
                  <wp:docPr id="393" name="Picture 3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 39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115882</wp:posOffset>
                  </wp:positionH>
                  <wp:positionV relativeFrom="line">
                    <wp:posOffset>1196668</wp:posOffset>
                  </wp:positionV>
                  <wp:extent cx="33019" cy="42164"/>
                  <wp:effectExtent l="0" t="0" r="0" b="0"/>
                  <wp:wrapNone/>
                  <wp:docPr id="394" name="Picture 3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105213</wp:posOffset>
                  </wp:positionH>
                  <wp:positionV relativeFrom="line">
                    <wp:posOffset>1221052</wp:posOffset>
                  </wp:positionV>
                  <wp:extent cx="33019" cy="42164"/>
                  <wp:effectExtent l="0" t="0" r="0" b="0"/>
                  <wp:wrapNone/>
                  <wp:docPr id="395" name="Picture 3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39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93022</wp:posOffset>
                  </wp:positionH>
                  <wp:positionV relativeFrom="line">
                    <wp:posOffset>1245435</wp:posOffset>
                  </wp:positionV>
                  <wp:extent cx="33019" cy="42164"/>
                  <wp:effectExtent l="0" t="0" r="0" b="0"/>
                  <wp:wrapNone/>
                  <wp:docPr id="396" name="Picture 3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 39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82354</wp:posOffset>
                  </wp:positionH>
                  <wp:positionV relativeFrom="line">
                    <wp:posOffset>1269820</wp:posOffset>
                  </wp:positionV>
                  <wp:extent cx="33019" cy="42163"/>
                  <wp:effectExtent l="0" t="0" r="0" b="0"/>
                  <wp:wrapNone/>
                  <wp:docPr id="397" name="Picture 3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Picture 39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70161</wp:posOffset>
                  </wp:positionH>
                  <wp:positionV relativeFrom="line">
                    <wp:posOffset>1294204</wp:posOffset>
                  </wp:positionV>
                  <wp:extent cx="33020" cy="42164"/>
                  <wp:effectExtent l="0" t="0" r="0" b="0"/>
                  <wp:wrapNone/>
                  <wp:docPr id="398" name="Picture 3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39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57969</wp:posOffset>
                  </wp:positionH>
                  <wp:positionV relativeFrom="line">
                    <wp:posOffset>1318588</wp:posOffset>
                  </wp:positionV>
                  <wp:extent cx="34544" cy="45211"/>
                  <wp:effectExtent l="0" t="0" r="0" b="0"/>
                  <wp:wrapNone/>
                  <wp:docPr id="399" name="Picture 3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39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5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76257</wp:posOffset>
                  </wp:positionH>
                  <wp:positionV relativeFrom="line">
                    <wp:posOffset>1342971</wp:posOffset>
                  </wp:positionV>
                  <wp:extent cx="42164" cy="33020"/>
                  <wp:effectExtent l="0" t="0" r="0" b="0"/>
                  <wp:wrapNone/>
                  <wp:docPr id="400" name="Picture 4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40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100641</wp:posOffset>
                  </wp:positionH>
                  <wp:positionV relativeFrom="line">
                    <wp:posOffset>1353640</wp:posOffset>
                  </wp:positionV>
                  <wp:extent cx="42163" cy="33019"/>
                  <wp:effectExtent l="0" t="0" r="0" b="0"/>
                  <wp:wrapNone/>
                  <wp:docPr id="401" name="Picture 4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0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125025</wp:posOffset>
                  </wp:positionH>
                  <wp:positionV relativeFrom="line">
                    <wp:posOffset>1365832</wp:posOffset>
                  </wp:positionV>
                  <wp:extent cx="42163" cy="33019"/>
                  <wp:effectExtent l="0" t="0" r="0" b="0"/>
                  <wp:wrapNone/>
                  <wp:docPr id="402" name="Picture 4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149409</wp:posOffset>
                  </wp:positionH>
                  <wp:positionV relativeFrom="line">
                    <wp:posOffset>1376500</wp:posOffset>
                  </wp:positionV>
                  <wp:extent cx="42163" cy="33020"/>
                  <wp:effectExtent l="0" t="0" r="0" b="0"/>
                  <wp:wrapNone/>
                  <wp:docPr id="403" name="Picture 4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40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173793</wp:posOffset>
                  </wp:positionH>
                  <wp:positionV relativeFrom="line">
                    <wp:posOffset>1388692</wp:posOffset>
                  </wp:positionV>
                  <wp:extent cx="42163" cy="33019"/>
                  <wp:effectExtent l="0" t="0" r="0" b="0"/>
                  <wp:wrapNone/>
                  <wp:docPr id="404" name="Picture 4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 40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198177</wp:posOffset>
                  </wp:positionH>
                  <wp:positionV relativeFrom="line">
                    <wp:posOffset>1399359</wp:posOffset>
                  </wp:positionV>
                  <wp:extent cx="42163" cy="33020"/>
                  <wp:effectExtent l="0" t="0" r="0" b="0"/>
                  <wp:wrapNone/>
                  <wp:docPr id="405" name="Picture 4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Picture 40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222561</wp:posOffset>
                  </wp:positionH>
                  <wp:positionV relativeFrom="line">
                    <wp:posOffset>1411552</wp:posOffset>
                  </wp:positionV>
                  <wp:extent cx="42163" cy="33019"/>
                  <wp:effectExtent l="0" t="0" r="0" b="0"/>
                  <wp:wrapNone/>
                  <wp:docPr id="406" name="Picture 40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Picture 40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246945</wp:posOffset>
                  </wp:positionH>
                  <wp:positionV relativeFrom="line">
                    <wp:posOffset>1422220</wp:posOffset>
                  </wp:positionV>
                  <wp:extent cx="42163" cy="33019"/>
                  <wp:effectExtent l="0" t="0" r="0" b="0"/>
                  <wp:wrapNone/>
                  <wp:docPr id="407" name="Picture 40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40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271329</wp:posOffset>
                  </wp:positionH>
                  <wp:positionV relativeFrom="line">
                    <wp:posOffset>1434412</wp:posOffset>
                  </wp:positionV>
                  <wp:extent cx="42163" cy="33020"/>
                  <wp:effectExtent l="0" t="0" r="0" b="0"/>
                  <wp:wrapNone/>
                  <wp:docPr id="408" name="Picture 4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 40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295713</wp:posOffset>
                  </wp:positionH>
                  <wp:positionV relativeFrom="line">
                    <wp:posOffset>1445080</wp:posOffset>
                  </wp:positionV>
                  <wp:extent cx="42163" cy="33019"/>
                  <wp:effectExtent l="0" t="0" r="0" b="0"/>
                  <wp:wrapNone/>
                  <wp:docPr id="409" name="Picture 4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 40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319082</wp:posOffset>
                  </wp:positionH>
                  <wp:positionV relativeFrom="line">
                    <wp:posOffset>1460320</wp:posOffset>
                  </wp:positionV>
                  <wp:extent cx="35559" cy="45211"/>
                  <wp:effectExtent l="0" t="0" r="0" b="0"/>
                  <wp:wrapNone/>
                  <wp:docPr id="410" name="Picture 4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1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559" cy="45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309429</wp:posOffset>
                  </wp:positionH>
                  <wp:positionV relativeFrom="line">
                    <wp:posOffset>1487752</wp:posOffset>
                  </wp:positionV>
                  <wp:extent cx="33019" cy="42164"/>
                  <wp:effectExtent l="0" t="0" r="0" b="0"/>
                  <wp:wrapNone/>
                  <wp:docPr id="411" name="Picture 4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Picture 41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298762</wp:posOffset>
                  </wp:positionH>
                  <wp:positionV relativeFrom="line">
                    <wp:posOffset>1512135</wp:posOffset>
                  </wp:positionV>
                  <wp:extent cx="33019" cy="42164"/>
                  <wp:effectExtent l="0" t="0" r="0" b="0"/>
                  <wp:wrapNone/>
                  <wp:docPr id="412" name="Picture 4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286569</wp:posOffset>
                  </wp:positionH>
                  <wp:positionV relativeFrom="line">
                    <wp:posOffset>1536520</wp:posOffset>
                  </wp:positionV>
                  <wp:extent cx="33020" cy="42163"/>
                  <wp:effectExtent l="0" t="0" r="0" b="0"/>
                  <wp:wrapNone/>
                  <wp:docPr id="413" name="Picture 4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Picture 41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275901</wp:posOffset>
                  </wp:positionH>
                  <wp:positionV relativeFrom="line">
                    <wp:posOffset>1560904</wp:posOffset>
                  </wp:positionV>
                  <wp:extent cx="33019" cy="42164"/>
                  <wp:effectExtent l="0" t="0" r="0" b="0"/>
                  <wp:wrapNone/>
                  <wp:docPr id="414" name="Picture 4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 41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263709</wp:posOffset>
                  </wp:positionH>
                  <wp:positionV relativeFrom="line">
                    <wp:posOffset>1585288</wp:posOffset>
                  </wp:positionV>
                  <wp:extent cx="33019" cy="42164"/>
                  <wp:effectExtent l="0" t="0" r="0" b="0"/>
                  <wp:wrapNone/>
                  <wp:docPr id="415" name="Picture 4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 41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253041</wp:posOffset>
                  </wp:positionH>
                  <wp:positionV relativeFrom="line">
                    <wp:posOffset>1609671</wp:posOffset>
                  </wp:positionV>
                  <wp:extent cx="33019" cy="42164"/>
                  <wp:effectExtent l="0" t="0" r="0" b="0"/>
                  <wp:wrapNone/>
                  <wp:docPr id="416" name="Picture 4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Picture 41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240850</wp:posOffset>
                  </wp:positionH>
                  <wp:positionV relativeFrom="line">
                    <wp:posOffset>1634056</wp:posOffset>
                  </wp:positionV>
                  <wp:extent cx="33019" cy="42164"/>
                  <wp:effectExtent l="0" t="0" r="0" b="0"/>
                  <wp:wrapNone/>
                  <wp:docPr id="417" name="Picture 4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230182</wp:posOffset>
                  </wp:positionH>
                  <wp:positionV relativeFrom="line">
                    <wp:posOffset>1658440</wp:posOffset>
                  </wp:positionV>
                  <wp:extent cx="33019" cy="42164"/>
                  <wp:effectExtent l="0" t="0" r="0" b="0"/>
                  <wp:wrapNone/>
                  <wp:docPr id="418" name="Picture 4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 41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219513</wp:posOffset>
                  </wp:positionH>
                  <wp:positionV relativeFrom="line">
                    <wp:posOffset>1684347</wp:posOffset>
                  </wp:positionV>
                  <wp:extent cx="33019" cy="40640"/>
                  <wp:effectExtent l="0" t="0" r="0" b="0"/>
                  <wp:wrapNone/>
                  <wp:docPr id="419" name="Picture 4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Picture 41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207321</wp:posOffset>
                  </wp:positionH>
                  <wp:positionV relativeFrom="line">
                    <wp:posOffset>1708732</wp:posOffset>
                  </wp:positionV>
                  <wp:extent cx="33020" cy="40639"/>
                  <wp:effectExtent l="0" t="0" r="0" b="0"/>
                  <wp:wrapNone/>
                  <wp:docPr id="420" name="Picture 4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Picture 42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196654</wp:posOffset>
                  </wp:positionH>
                  <wp:positionV relativeFrom="line">
                    <wp:posOffset>1733116</wp:posOffset>
                  </wp:positionV>
                  <wp:extent cx="33019" cy="40640"/>
                  <wp:effectExtent l="0" t="0" r="0" b="0"/>
                  <wp:wrapNone/>
                  <wp:docPr id="421" name="Picture 4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 42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184461</wp:posOffset>
                  </wp:positionH>
                  <wp:positionV relativeFrom="line">
                    <wp:posOffset>1757500</wp:posOffset>
                  </wp:positionV>
                  <wp:extent cx="33020" cy="40640"/>
                  <wp:effectExtent l="0" t="0" r="0" b="0"/>
                  <wp:wrapNone/>
                  <wp:docPr id="422" name="Picture 4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Picture 42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173793</wp:posOffset>
                  </wp:positionH>
                  <wp:positionV relativeFrom="line">
                    <wp:posOffset>1781883</wp:posOffset>
                  </wp:positionV>
                  <wp:extent cx="33020" cy="40640"/>
                  <wp:effectExtent l="0" t="0" r="0" b="0"/>
                  <wp:wrapNone/>
                  <wp:docPr id="423" name="Picture 4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Picture 42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161601</wp:posOffset>
                  </wp:positionH>
                  <wp:positionV relativeFrom="line">
                    <wp:posOffset>1806268</wp:posOffset>
                  </wp:positionV>
                  <wp:extent cx="33019" cy="42164"/>
                  <wp:effectExtent l="0" t="0" r="0" b="0"/>
                  <wp:wrapNone/>
                  <wp:docPr id="424" name="Picture 4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Picture 42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150933</wp:posOffset>
                  </wp:positionH>
                  <wp:positionV relativeFrom="line">
                    <wp:posOffset>1830652</wp:posOffset>
                  </wp:positionV>
                  <wp:extent cx="33020" cy="42164"/>
                  <wp:effectExtent l="0" t="0" r="0" b="0"/>
                  <wp:wrapNone/>
                  <wp:docPr id="425" name="Picture 4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Picture 42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138741</wp:posOffset>
                  </wp:positionH>
                  <wp:positionV relativeFrom="line">
                    <wp:posOffset>1855035</wp:posOffset>
                  </wp:positionV>
                  <wp:extent cx="33019" cy="42164"/>
                  <wp:effectExtent l="0" t="0" r="0" b="0"/>
                  <wp:wrapNone/>
                  <wp:docPr id="426" name="Picture 4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icture 42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128073</wp:posOffset>
                  </wp:positionH>
                  <wp:positionV relativeFrom="line">
                    <wp:posOffset>1879420</wp:posOffset>
                  </wp:positionV>
                  <wp:extent cx="33019" cy="42163"/>
                  <wp:effectExtent l="0" t="0" r="0" b="0"/>
                  <wp:wrapNone/>
                  <wp:docPr id="427" name="Picture 4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 42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115882</wp:posOffset>
                  </wp:positionH>
                  <wp:positionV relativeFrom="line">
                    <wp:posOffset>1903804</wp:posOffset>
                  </wp:positionV>
                  <wp:extent cx="33019" cy="42164"/>
                  <wp:effectExtent l="0" t="0" r="0" b="0"/>
                  <wp:wrapNone/>
                  <wp:docPr id="428" name="Picture 4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Picture 42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105213</wp:posOffset>
                  </wp:positionH>
                  <wp:positionV relativeFrom="line">
                    <wp:posOffset>1928188</wp:posOffset>
                  </wp:positionV>
                  <wp:extent cx="33019" cy="42164"/>
                  <wp:effectExtent l="0" t="0" r="0" b="0"/>
                  <wp:wrapNone/>
                  <wp:docPr id="429" name="Picture 4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93022</wp:posOffset>
                  </wp:positionH>
                  <wp:positionV relativeFrom="line">
                    <wp:posOffset>1952571</wp:posOffset>
                  </wp:positionV>
                  <wp:extent cx="33019" cy="42164"/>
                  <wp:effectExtent l="0" t="0" r="0" b="0"/>
                  <wp:wrapNone/>
                  <wp:docPr id="430" name="Picture 4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 43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82354</wp:posOffset>
                  </wp:positionH>
                  <wp:positionV relativeFrom="line">
                    <wp:posOffset>1976956</wp:posOffset>
                  </wp:positionV>
                  <wp:extent cx="33019" cy="42164"/>
                  <wp:effectExtent l="0" t="0" r="0" b="0"/>
                  <wp:wrapNone/>
                  <wp:docPr id="431" name="Picture 4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Picture 43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70161</wp:posOffset>
                  </wp:positionH>
                  <wp:positionV relativeFrom="line">
                    <wp:posOffset>2001340</wp:posOffset>
                  </wp:positionV>
                  <wp:extent cx="33020" cy="42164"/>
                  <wp:effectExtent l="0" t="0" r="0" b="0"/>
                  <wp:wrapNone/>
                  <wp:docPr id="432" name="Picture 4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59493</wp:posOffset>
                  </wp:positionH>
                  <wp:positionV relativeFrom="line">
                    <wp:posOffset>2025724</wp:posOffset>
                  </wp:positionV>
                  <wp:extent cx="33020" cy="42164"/>
                  <wp:effectExtent l="0" t="0" r="0" b="0"/>
                  <wp:wrapNone/>
                  <wp:docPr id="433" name="Picture 4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Picture 43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47301</wp:posOffset>
                  </wp:positionH>
                  <wp:positionV relativeFrom="line">
                    <wp:posOffset>2050107</wp:posOffset>
                  </wp:positionV>
                  <wp:extent cx="33020" cy="42164"/>
                  <wp:effectExtent l="0" t="0" r="0" b="0"/>
                  <wp:wrapNone/>
                  <wp:docPr id="434" name="Picture 4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Picture 43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36633</wp:posOffset>
                  </wp:positionH>
                  <wp:positionV relativeFrom="line">
                    <wp:posOffset>2076016</wp:posOffset>
                  </wp:positionV>
                  <wp:extent cx="33020" cy="40640"/>
                  <wp:effectExtent l="0" t="0" r="0" b="0"/>
                  <wp:wrapNone/>
                  <wp:docPr id="435" name="Picture 4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Picture 43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25965</wp:posOffset>
                  </wp:positionH>
                  <wp:positionV relativeFrom="line">
                    <wp:posOffset>2100400</wp:posOffset>
                  </wp:positionV>
                  <wp:extent cx="33020" cy="40640"/>
                  <wp:effectExtent l="0" t="0" r="0" b="0"/>
                  <wp:wrapNone/>
                  <wp:docPr id="436" name="Picture 4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icture 43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13773</wp:posOffset>
                  </wp:positionH>
                  <wp:positionV relativeFrom="line">
                    <wp:posOffset>2124783</wp:posOffset>
                  </wp:positionV>
                  <wp:extent cx="33019" cy="40640"/>
                  <wp:effectExtent l="0" t="0" r="0" b="0"/>
                  <wp:wrapNone/>
                  <wp:docPr id="437" name="Picture 4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Picture 43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3105</wp:posOffset>
                  </wp:positionH>
                  <wp:positionV relativeFrom="line">
                    <wp:posOffset>2149168</wp:posOffset>
                  </wp:positionV>
                  <wp:extent cx="33019" cy="40639"/>
                  <wp:effectExtent l="0" t="0" r="0" b="0"/>
                  <wp:wrapNone/>
                  <wp:docPr id="438" name="Picture 4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Picture 43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838" behindDoc="1" locked="0" layoutInCell="1" allowOverlap="1">
                  <wp:simplePos x="0" y="0"/>
                  <wp:positionH relativeFrom="page">
                    <wp:posOffset>336862</wp:posOffset>
                  </wp:positionH>
                  <wp:positionV relativeFrom="line">
                    <wp:posOffset>5591884</wp:posOffset>
                  </wp:positionV>
                  <wp:extent cx="1595119" cy="1326895"/>
                  <wp:effectExtent l="0" t="0" r="0" b="0"/>
                  <wp:wrapNone/>
                  <wp:docPr id="439" name="Picture 4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Picture 43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95119" cy="1326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26" behindDoc="0" locked="0" layoutInCell="1" allowOverlap="1">
                  <wp:simplePos x="0" y="0"/>
                  <wp:positionH relativeFrom="page">
                    <wp:posOffset>18345</wp:posOffset>
                  </wp:positionH>
                  <wp:positionV relativeFrom="line">
                    <wp:posOffset>7620328</wp:posOffset>
                  </wp:positionV>
                  <wp:extent cx="161036" cy="354583"/>
                  <wp:effectExtent l="0" t="0" r="0" b="0"/>
                  <wp:wrapNone/>
                  <wp:docPr id="440" name="Picture 4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Picture 44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1036" cy="354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03" behindDoc="0" locked="0" layoutInCell="1" allowOverlap="1">
                  <wp:simplePos x="0" y="0"/>
                  <wp:positionH relativeFrom="page">
                    <wp:posOffset>192082</wp:posOffset>
                  </wp:positionH>
                  <wp:positionV relativeFrom="line">
                    <wp:posOffset>8103435</wp:posOffset>
                  </wp:positionV>
                  <wp:extent cx="1841500" cy="533400"/>
                  <wp:effectExtent l="0" t="0" r="0" b="0"/>
                  <wp:wrapNone/>
                  <wp:docPr id="441" name="Picture 4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Picture 44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415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51" behindDoc="0" locked="0" layoutInCell="1" allowOverlap="1">
                  <wp:simplePos x="0" y="0"/>
                  <wp:positionH relativeFrom="page">
                    <wp:posOffset>192082</wp:posOffset>
                  </wp:positionH>
                  <wp:positionV relativeFrom="line">
                    <wp:posOffset>8103435</wp:posOffset>
                  </wp:positionV>
                  <wp:extent cx="1852634" cy="533400"/>
                  <wp:effectExtent l="0" t="0" r="0" b="0"/>
                  <wp:wrapNone/>
                  <wp:docPr id="442" name="Picture 4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Picture 44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52634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22" behindDoc="0" locked="0" layoutInCell="1" allowOverlap="1">
                  <wp:simplePos x="0" y="0"/>
                  <wp:positionH relativeFrom="page">
                    <wp:posOffset>534982</wp:posOffset>
                  </wp:positionH>
                  <wp:positionV relativeFrom="line">
                    <wp:posOffset>8700335</wp:posOffset>
                  </wp:positionV>
                  <wp:extent cx="124523" cy="50800"/>
                  <wp:effectExtent l="0" t="0" r="0" b="0"/>
                  <wp:wrapNone/>
                  <wp:docPr id="443" name="Picture 4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Picture 44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4523" cy="5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838" behindDoc="1" locked="0" layoutInCell="1" allowOverlap="1">
                  <wp:simplePos x="0" y="0"/>
                  <wp:positionH relativeFrom="page">
                    <wp:posOffset>153982</wp:posOffset>
                  </wp:positionH>
                  <wp:positionV relativeFrom="line">
                    <wp:posOffset>8699319</wp:posOffset>
                  </wp:positionV>
                  <wp:extent cx="1256791" cy="928116"/>
                  <wp:effectExtent l="0" t="0" r="0" b="0"/>
                  <wp:wrapNone/>
                  <wp:docPr id="444" name="Picture 4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Picture 44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56791" cy="928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56" behindDoc="0" locked="0" layoutInCell="1" allowOverlap="1">
                  <wp:simplePos x="0" y="0"/>
                  <wp:positionH relativeFrom="page">
                    <wp:posOffset>497264</wp:posOffset>
                  </wp:positionH>
                  <wp:positionV relativeFrom="line">
                    <wp:posOffset>8429676</wp:posOffset>
                  </wp:positionV>
                  <wp:extent cx="671958" cy="279466"/>
                  <wp:effectExtent l="0" t="0" r="0" b="0"/>
                  <wp:wrapNone/>
                  <wp:docPr id="445" name="Freeform 44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1227737" flipH="0" flipV="0">
                            <a:off x="1016382" y="8429676"/>
                            <a:ext cx="557658" cy="1651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eastAsia="Times New Roman" w:cs="Times New Roman"/>
                                  <w:color w:val="010302"/>
                                </w:rPr>
                                <w:spacing w:before="0" w:after="0" w:line="260" w:lineRule="exact"/>
                                <w:ind w:left="0" w:right="0" w:firstLine="0"/>
                              </w:pPr>
                              <w:r>
                                <w:rPr baseline="0" dirty="0"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lang w:val="it-IT" w:bidi="it-IT"/>
                                </w:rPr>
                                <w:t>Rodari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7"/>
                                  <w:szCs w:val="27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9252" behindDoc="0" locked="0" layoutInCell="1" allowOverlap="1">
                  <wp:simplePos x="0" y="0"/>
                  <wp:positionH relativeFrom="page">
                    <wp:posOffset>213925</wp:posOffset>
                  </wp:positionH>
                  <wp:positionV relativeFrom="line">
                    <wp:posOffset>8117660</wp:posOffset>
                  </wp:positionV>
                  <wp:extent cx="345947" cy="603503"/>
                  <wp:effectExtent l="0" t="0" r="0" b="0"/>
                  <wp:wrapNone/>
                  <wp:docPr id="446" name="Freeform 446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45947" cy="603503"/>
                            <a:chOff x="0" y="0"/>
                            <a:chExt cx="345947" cy="603503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0" y="0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0" y="38100"/>
                                  </a:moveTo>
                                  <a:lnTo>
                                    <a:pt x="0" y="38100"/>
                                  </a:lnTo>
                                  <a:lnTo>
                                    <a:pt x="12700" y="0"/>
                                  </a:lnTo>
                                  <a:close/>
                                  <a:moveTo>
                                    <a:pt x="0" y="381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344424" y="598932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0" y="38100"/>
                                  </a:moveTo>
                                  <a:lnTo>
                                    <a:pt x="0" y="38100"/>
                                  </a:lnTo>
                                  <a:lnTo>
                                    <a:pt x="12700" y="0"/>
                                  </a:lnTo>
                                  <a:close/>
                                  <a:moveTo>
                                    <a:pt x="0" y="381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0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0" y="38100"/>
                                  </a:moveTo>
                                  <a:lnTo>
                                    <a:pt x="0" y="38100"/>
                                  </a:lnTo>
                                  <a:lnTo>
                                    <a:pt x="12700" y="0"/>
                                  </a:lnTo>
                                  <a:close/>
                                  <a:moveTo>
                                    <a:pt x="0" y="381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560901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6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14674" w:after="329" w:line="240" w:lineRule="auto"/>
              <w:ind w:left="178" w:right="-18" w:firstLine="0"/>
            </w:pPr>
            <w:r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109935</wp:posOffset>
                  </wp:positionH>
                  <wp:positionV relativeFrom="line">
                    <wp:posOffset>2233</wp:posOffset>
                  </wp:positionV>
                  <wp:extent cx="33019" cy="40640"/>
                  <wp:effectExtent l="0" t="0" r="0" b="0"/>
                  <wp:wrapNone/>
                  <wp:docPr id="449" name="Picture 4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99267</wp:posOffset>
                  </wp:positionH>
                  <wp:positionV relativeFrom="line">
                    <wp:posOffset>26616</wp:posOffset>
                  </wp:positionV>
                  <wp:extent cx="33020" cy="40640"/>
                  <wp:effectExtent l="0" t="0" r="0" b="0"/>
                  <wp:wrapNone/>
                  <wp:docPr id="450" name="Picture 4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87075</wp:posOffset>
                  </wp:positionH>
                  <wp:positionV relativeFrom="line">
                    <wp:posOffset>51001</wp:posOffset>
                  </wp:positionV>
                  <wp:extent cx="33019" cy="40639"/>
                  <wp:effectExtent l="0" t="0" r="0" b="0"/>
                  <wp:wrapNone/>
                  <wp:docPr id="451" name="Picture 4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45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76408</wp:posOffset>
                  </wp:positionH>
                  <wp:positionV relativeFrom="line">
                    <wp:posOffset>75385</wp:posOffset>
                  </wp:positionV>
                  <wp:extent cx="33019" cy="40640"/>
                  <wp:effectExtent l="0" t="0" r="0" b="0"/>
                  <wp:wrapNone/>
                  <wp:docPr id="452" name="Picture 4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64216</wp:posOffset>
                  </wp:positionH>
                  <wp:positionV relativeFrom="line">
                    <wp:posOffset>99769</wp:posOffset>
                  </wp:positionV>
                  <wp:extent cx="33019" cy="40640"/>
                  <wp:effectExtent l="0" t="0" r="0" b="0"/>
                  <wp:wrapNone/>
                  <wp:docPr id="453" name="Picture 4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52023</wp:posOffset>
                  </wp:positionH>
                  <wp:positionV relativeFrom="line">
                    <wp:posOffset>124152</wp:posOffset>
                  </wp:positionV>
                  <wp:extent cx="33020" cy="40640"/>
                  <wp:effectExtent l="0" t="0" r="0" b="0"/>
                  <wp:wrapNone/>
                  <wp:docPr id="454" name="Picture 4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41355</wp:posOffset>
                  </wp:positionH>
                  <wp:positionV relativeFrom="line">
                    <wp:posOffset>148537</wp:posOffset>
                  </wp:positionV>
                  <wp:extent cx="33019" cy="40639"/>
                  <wp:effectExtent l="0" t="0" r="0" b="0"/>
                  <wp:wrapNone/>
                  <wp:docPr id="455" name="Picture 4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29163</wp:posOffset>
                  </wp:positionH>
                  <wp:positionV relativeFrom="line">
                    <wp:posOffset>172921</wp:posOffset>
                  </wp:positionV>
                  <wp:extent cx="33019" cy="40640"/>
                  <wp:effectExtent l="0" t="0" r="0" b="0"/>
                  <wp:wrapNone/>
                  <wp:docPr id="456" name="Picture 4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18495</wp:posOffset>
                  </wp:positionH>
                  <wp:positionV relativeFrom="line">
                    <wp:posOffset>197305</wp:posOffset>
                  </wp:positionV>
                  <wp:extent cx="33020" cy="40640"/>
                  <wp:effectExtent l="0" t="0" r="0" b="0"/>
                  <wp:wrapNone/>
                  <wp:docPr id="457" name="Picture 4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6303</wp:posOffset>
                  </wp:positionH>
                  <wp:positionV relativeFrom="line">
                    <wp:posOffset>221689</wp:posOffset>
                  </wp:positionV>
                  <wp:extent cx="33020" cy="40639"/>
                  <wp:effectExtent l="0" t="0" r="0" b="0"/>
                  <wp:wrapNone/>
                  <wp:docPr id="458" name="Picture 4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54" behindDoc="0" locked="0" layoutInCell="1" allowOverlap="1">
                  <wp:simplePos x="0" y="0"/>
                  <wp:positionH relativeFrom="page">
                    <wp:posOffset>-5889</wp:posOffset>
                  </wp:positionH>
                  <wp:positionV relativeFrom="line">
                    <wp:posOffset>246073</wp:posOffset>
                  </wp:positionV>
                  <wp:extent cx="33019" cy="40640"/>
                  <wp:effectExtent l="0" t="0" r="0" b="0"/>
                  <wp:wrapNone/>
                  <wp:docPr id="459" name="Picture 4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03" behindDoc="0" locked="0" layoutInCell="1" allowOverlap="1">
                  <wp:simplePos x="0" y="0"/>
                  <wp:positionH relativeFrom="page">
                    <wp:posOffset>196803</wp:posOffset>
                  </wp:positionH>
                  <wp:positionV relativeFrom="line">
                    <wp:posOffset>2551885</wp:posOffset>
                  </wp:positionV>
                  <wp:extent cx="3190748" cy="1494535"/>
                  <wp:effectExtent l="0" t="0" r="0" b="0"/>
                  <wp:wrapNone/>
                  <wp:docPr id="460" name="Picture 4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90748" cy="149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93" behindDoc="0" locked="0" layoutInCell="1" allowOverlap="1">
                  <wp:simplePos x="0" y="0"/>
                  <wp:positionH relativeFrom="page">
                    <wp:posOffset>228808</wp:posOffset>
                  </wp:positionH>
                  <wp:positionV relativeFrom="line">
                    <wp:posOffset>8688969</wp:posOffset>
                  </wp:positionV>
                  <wp:extent cx="482600" cy="214947"/>
                  <wp:effectExtent l="0" t="0" r="0" b="0"/>
                  <wp:wrapNone/>
                  <wp:docPr id="461" name="Picture 4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2600" cy="214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95" behindDoc="0" locked="0" layoutInCell="1" allowOverlap="1">
                  <wp:simplePos x="0" y="0"/>
                  <wp:positionH relativeFrom="page">
                    <wp:posOffset>228808</wp:posOffset>
                  </wp:positionH>
                  <wp:positionV relativeFrom="line">
                    <wp:posOffset>8689033</wp:posOffset>
                  </wp:positionV>
                  <wp:extent cx="482600" cy="214883"/>
                  <wp:effectExtent l="0" t="0" r="0" b="0"/>
                  <wp:wrapNone/>
                  <wp:docPr id="462" name="Picture 4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2600" cy="214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10" behindDoc="0" locked="0" layoutInCell="1" allowOverlap="1">
                  <wp:simplePos x="0" y="0"/>
                  <wp:positionH relativeFrom="page">
                    <wp:posOffset>51008</wp:posOffset>
                  </wp:positionH>
                  <wp:positionV relativeFrom="line">
                    <wp:posOffset>8726116</wp:posOffset>
                  </wp:positionV>
                  <wp:extent cx="210883" cy="101600"/>
                  <wp:effectExtent l="0" t="0" r="0" b="0"/>
                  <wp:wrapNone/>
                  <wp:docPr id="463" name="Picture 4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Picture 46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0883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06" behindDoc="0" locked="0" layoutInCell="1" allowOverlap="1">
                  <wp:simplePos x="0" y="0"/>
                  <wp:positionH relativeFrom="page">
                    <wp:posOffset>228808</wp:posOffset>
                  </wp:positionH>
                  <wp:positionV relativeFrom="line">
                    <wp:posOffset>8781997</wp:posOffset>
                  </wp:positionV>
                  <wp:extent cx="435355" cy="198119"/>
                  <wp:effectExtent l="0" t="0" r="0" b="0"/>
                  <wp:wrapNone/>
                  <wp:docPr id="464" name="Picture 4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Picture 46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5355" cy="198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69" behindDoc="0" locked="0" layoutInCell="1" allowOverlap="1">
                  <wp:simplePos x="0" y="0"/>
                  <wp:positionH relativeFrom="page">
                    <wp:posOffset>72343</wp:posOffset>
                  </wp:positionH>
                  <wp:positionV relativeFrom="line">
                    <wp:posOffset>8701733</wp:posOffset>
                  </wp:positionV>
                  <wp:extent cx="176783" cy="97535"/>
                  <wp:effectExtent l="0" t="0" r="0" b="0"/>
                  <wp:wrapNone/>
                  <wp:docPr id="465" name="Freeform 465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76783" cy="97535"/>
                            <a:chOff x="0" y="0"/>
                            <a:chExt cx="176783" cy="97535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170688" y="0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12700" y="0"/>
                                  </a:moveTo>
                                  <a:lnTo>
                                    <a:pt x="12700" y="0"/>
                                  </a:lnTo>
                                  <a:lnTo>
                                    <a:pt x="0" y="38100"/>
                                  </a:lnTo>
                                  <a:close/>
                                  <a:moveTo>
                                    <a:pt x="127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75260" y="92964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12700" y="0"/>
                                  </a:moveTo>
                                  <a:lnTo>
                                    <a:pt x="12700" y="0"/>
                                  </a:lnTo>
                                  <a:lnTo>
                                    <a:pt x="0" y="38100"/>
                                  </a:lnTo>
                                  <a:close/>
                                  <a:moveTo>
                                    <a:pt x="127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27432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12700" y="0"/>
                                  </a:moveTo>
                                  <a:lnTo>
                                    <a:pt x="12700" y="0"/>
                                  </a:lnTo>
                                  <a:lnTo>
                                    <a:pt x="0" y="38100"/>
                                  </a:lnTo>
                                  <a:close/>
                                  <a:moveTo>
                                    <a:pt x="127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70688" y="0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12700" y="0"/>
                                  </a:moveTo>
                                  <a:lnTo>
                                    <a:pt x="12700" y="0"/>
                                  </a:lnTo>
                                  <a:lnTo>
                                    <a:pt x="0" y="38100"/>
                                  </a:lnTo>
                                  <a:close/>
                                  <a:moveTo>
                                    <a:pt x="127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3544A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5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9842" w:after="5160" w:line="240" w:lineRule="auto"/>
              <w:ind w:left="27" w:right="-18" w:firstLine="0"/>
            </w:pPr>
            <w:r>
              <w:drawing>
                <wp:anchor simplePos="0" relativeHeight="251660826" behindDoc="0" locked="0" layoutInCell="1" allowOverlap="1">
                  <wp:simplePos x="0" y="0"/>
                  <wp:positionH relativeFrom="page">
                    <wp:posOffset>108533</wp:posOffset>
                  </wp:positionH>
                  <wp:positionV relativeFrom="line">
                    <wp:posOffset>4140908</wp:posOffset>
                  </wp:positionV>
                  <wp:extent cx="147319" cy="310388"/>
                  <wp:effectExtent l="0" t="0" r="0" b="0"/>
                  <wp:wrapNone/>
                  <wp:docPr id="469" name="Picture 4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 46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7319" cy="310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95" behindDoc="0" locked="0" layoutInCell="1" allowOverlap="1">
                  <wp:simplePos x="0" y="0"/>
                  <wp:positionH relativeFrom="page">
                    <wp:posOffset>283286</wp:posOffset>
                  </wp:positionH>
                  <wp:positionV relativeFrom="line">
                    <wp:posOffset>8860258</wp:posOffset>
                  </wp:positionV>
                  <wp:extent cx="325264" cy="337440"/>
                  <wp:effectExtent l="0" t="0" r="0" b="0"/>
                  <wp:wrapNone/>
                  <wp:docPr id="470" name="Picture 4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7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25264" cy="33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93" behindDoc="0" locked="0" layoutInCell="1" allowOverlap="1">
                  <wp:simplePos x="0" y="0"/>
                  <wp:positionH relativeFrom="page">
                    <wp:posOffset>291492</wp:posOffset>
                  </wp:positionH>
                  <wp:positionV relativeFrom="line">
                    <wp:posOffset>8860258</wp:posOffset>
                  </wp:positionV>
                  <wp:extent cx="317058" cy="337440"/>
                  <wp:effectExtent l="0" t="0" r="0" b="0"/>
                  <wp:wrapNone/>
                  <wp:docPr id="471" name="Picture 4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7058" cy="33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06" behindDoc="0" locked="0" layoutInCell="1" allowOverlap="1">
                  <wp:simplePos x="0" y="0"/>
                  <wp:positionH relativeFrom="page">
                    <wp:posOffset>243674</wp:posOffset>
                  </wp:positionH>
                  <wp:positionV relativeFrom="line">
                    <wp:posOffset>8937639</wp:posOffset>
                  </wp:positionV>
                  <wp:extent cx="241318" cy="209938"/>
                  <wp:effectExtent l="0" t="0" r="0" b="0"/>
                  <wp:wrapNone/>
                  <wp:docPr id="472" name="Picture 4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1318" cy="209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75401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113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7238" w:after="0" w:line="119" w:lineRule="exact"/>
              <w:ind w:left="350" w:right="-18" w:firstLine="0"/>
            </w:pPr>
            <w:r>
              <w:drawing>
                <wp:anchor simplePos="0" relativeHeight="251660792" behindDoc="0" locked="0" layoutInCell="1" allowOverlap="1">
                  <wp:simplePos x="0" y="0"/>
                  <wp:positionH relativeFrom="page">
                    <wp:posOffset>557110</wp:posOffset>
                  </wp:positionH>
                  <wp:positionV relativeFrom="line">
                    <wp:posOffset>1086813</wp:posOffset>
                  </wp:positionV>
                  <wp:extent cx="208280" cy="272288"/>
                  <wp:effectExtent l="0" t="0" r="0" b="0"/>
                  <wp:wrapNone/>
                  <wp:docPr id="473" name="Picture 4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8280" cy="272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17" behindDoc="0" locked="0" layoutInCell="1" allowOverlap="1">
                  <wp:simplePos x="0" y="0"/>
                  <wp:positionH relativeFrom="page">
                    <wp:posOffset>378803</wp:posOffset>
                  </wp:positionH>
                  <wp:positionV relativeFrom="line">
                    <wp:posOffset>1429713</wp:posOffset>
                  </wp:positionV>
                  <wp:extent cx="407923" cy="679195"/>
                  <wp:effectExtent l="0" t="0" r="0" b="0"/>
                  <wp:wrapNone/>
                  <wp:docPr id="474" name="Picture 4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47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7923" cy="67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17" behindDoc="0" locked="0" layoutInCell="1" allowOverlap="1">
                  <wp:simplePos x="0" y="0"/>
                  <wp:positionH relativeFrom="page">
                    <wp:posOffset>110578</wp:posOffset>
                  </wp:positionH>
                  <wp:positionV relativeFrom="line">
                    <wp:posOffset>2046932</wp:posOffset>
                  </wp:positionV>
                  <wp:extent cx="209804" cy="272288"/>
                  <wp:effectExtent l="0" t="0" r="0" b="0"/>
                  <wp:wrapNone/>
                  <wp:docPr id="475" name="Picture 4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9804" cy="272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38" behindDoc="0" locked="0" layoutInCell="1" allowOverlap="1">
                  <wp:simplePos x="0" y="0"/>
                  <wp:positionH relativeFrom="page">
                    <wp:posOffset>72478</wp:posOffset>
                  </wp:positionH>
                  <wp:positionV relativeFrom="line">
                    <wp:posOffset>2392880</wp:posOffset>
                  </wp:positionV>
                  <wp:extent cx="165608" cy="375920"/>
                  <wp:effectExtent l="0" t="0" r="0" b="0"/>
                  <wp:wrapNone/>
                  <wp:docPr id="476" name="Picture 4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 47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5608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35" behindDoc="0" locked="0" layoutInCell="1" allowOverlap="1">
                  <wp:simplePos x="0" y="0"/>
                  <wp:positionH relativeFrom="page">
                    <wp:posOffset>672934</wp:posOffset>
                  </wp:positionH>
                  <wp:positionV relativeFrom="line">
                    <wp:posOffset>2958285</wp:posOffset>
                  </wp:positionV>
                  <wp:extent cx="449072" cy="234188"/>
                  <wp:effectExtent l="0" t="0" r="0" b="0"/>
                  <wp:wrapNone/>
                  <wp:docPr id="477" name="Picture 4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Picture 47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9072" cy="23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17" behindDoc="1" locked="0" layoutInCell="1" allowOverlap="1">
                  <wp:simplePos x="0" y="0"/>
                  <wp:positionH relativeFrom="page">
                    <wp:posOffset>473291</wp:posOffset>
                  </wp:positionH>
                  <wp:positionV relativeFrom="line">
                    <wp:posOffset>4563057</wp:posOffset>
                  </wp:positionV>
                  <wp:extent cx="133603" cy="235711"/>
                  <wp:effectExtent l="0" t="0" r="0" b="0"/>
                  <wp:wrapNone/>
                  <wp:docPr id="478" name="Picture 4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3603" cy="23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560801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3720" w:after="0" w:line="119" w:lineRule="exact"/>
              <w:ind w:left="124" w:right="-18" w:firstLine="0"/>
            </w:pPr>
            <w:r>
              <w:drawing>
                <wp:anchor simplePos="0" relativeHeight="251659403" behindDoc="0" locked="0" layoutInCell="1" allowOverlap="1">
                  <wp:simplePos x="0" y="0"/>
                  <wp:positionH relativeFrom="page">
                    <wp:posOffset>706462</wp:posOffset>
                  </wp:positionH>
                  <wp:positionV relativeFrom="line">
                    <wp:posOffset>1428443</wp:posOffset>
                  </wp:positionV>
                  <wp:extent cx="1477772" cy="3386835"/>
                  <wp:effectExtent l="0" t="0" r="0" b="0"/>
                  <wp:wrapNone/>
                  <wp:docPr id="479" name="Picture 4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77772" cy="3386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39" behindDoc="0" locked="0" layoutInCell="1" allowOverlap="1">
                  <wp:simplePos x="0" y="0"/>
                  <wp:positionH relativeFrom="page">
                    <wp:posOffset>577431</wp:posOffset>
                  </wp:positionH>
                  <wp:positionV relativeFrom="line">
                    <wp:posOffset>1729178</wp:posOffset>
                  </wp:positionV>
                  <wp:extent cx="965200" cy="2044700"/>
                  <wp:effectExtent l="0" t="0" r="0" b="0"/>
                  <wp:wrapNone/>
                  <wp:docPr id="480" name="Picture 4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Picture 48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65200" cy="204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754A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701" w:after="3103" w:line="119" w:lineRule="exact"/>
              <w:ind w:left="198" w:right="-18" w:firstLine="0"/>
            </w:pPr>
            <w:r>
              <w:drawing>
                <wp:anchor simplePos="0" relativeHeight="251659251" behindDoc="0" locked="0" layoutInCell="1" allowOverlap="1">
                  <wp:simplePos x="0" y="0"/>
                  <wp:positionH relativeFrom="page">
                    <wp:posOffset>704431</wp:posOffset>
                  </wp:positionH>
                  <wp:positionV relativeFrom="line">
                    <wp:posOffset>463814</wp:posOffset>
                  </wp:positionV>
                  <wp:extent cx="406400" cy="859091"/>
                  <wp:effectExtent l="0" t="0" r="0" b="0"/>
                  <wp:wrapNone/>
                  <wp:docPr id="481" name="Picture 4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0" cy="859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951" behindDoc="0" locked="0" layoutInCell="1" allowOverlap="1">
                  <wp:simplePos x="0" y="0"/>
                  <wp:positionH relativeFrom="page">
                    <wp:posOffset>513931</wp:posOffset>
                  </wp:positionH>
                  <wp:positionV relativeFrom="line">
                    <wp:posOffset>712289</wp:posOffset>
                  </wp:positionV>
                  <wp:extent cx="490727" cy="775716"/>
                  <wp:effectExtent l="0" t="0" r="0" b="0"/>
                  <wp:wrapNone/>
                  <wp:docPr id="482" name="Picture 4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 48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0727" cy="775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35" behindDoc="0" locked="0" layoutInCell="1" allowOverlap="1">
                  <wp:simplePos x="0" y="0"/>
                  <wp:positionH relativeFrom="page">
                    <wp:posOffset>488531</wp:posOffset>
                  </wp:positionH>
                  <wp:positionV relativeFrom="line">
                    <wp:posOffset>1310205</wp:posOffset>
                  </wp:positionV>
                  <wp:extent cx="127000" cy="88900"/>
                  <wp:effectExtent l="0" t="0" r="0" b="0"/>
                  <wp:wrapNone/>
                  <wp:docPr id="483" name="Picture 4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7000" cy="8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23" behindDoc="0" locked="0" layoutInCell="1" allowOverlap="1">
                  <wp:simplePos x="0" y="0"/>
                  <wp:positionH relativeFrom="page">
                    <wp:posOffset>183731</wp:posOffset>
                  </wp:positionH>
                  <wp:positionV relativeFrom="line">
                    <wp:posOffset>1386405</wp:posOffset>
                  </wp:positionV>
                  <wp:extent cx="127000" cy="63500"/>
                  <wp:effectExtent l="0" t="0" r="0" b="0"/>
                  <wp:wrapNone/>
                  <wp:docPr id="484" name="Picture 4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 48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7000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31" behindDoc="0" locked="0" layoutInCell="1" allowOverlap="1">
                  <wp:simplePos x="0" y="0"/>
                  <wp:positionH relativeFrom="page">
                    <wp:posOffset>386931</wp:posOffset>
                  </wp:positionH>
                  <wp:positionV relativeFrom="line">
                    <wp:posOffset>1373705</wp:posOffset>
                  </wp:positionV>
                  <wp:extent cx="139700" cy="76200"/>
                  <wp:effectExtent l="0" t="0" r="0" b="0"/>
                  <wp:wrapNone/>
                  <wp:docPr id="485" name="Picture 4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700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27" behindDoc="0" locked="0" layoutInCell="1" allowOverlap="1">
                  <wp:simplePos x="0" y="0"/>
                  <wp:positionH relativeFrom="page">
                    <wp:posOffset>288886</wp:posOffset>
                  </wp:positionH>
                  <wp:positionV relativeFrom="line">
                    <wp:posOffset>1416314</wp:posOffset>
                  </wp:positionV>
                  <wp:extent cx="26923" cy="25526"/>
                  <wp:effectExtent l="0" t="0" r="0" b="0"/>
                  <wp:wrapNone/>
                  <wp:docPr id="486" name="Picture 4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923" cy="25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27" behindDoc="0" locked="0" layoutInCell="1" allowOverlap="1">
                  <wp:simplePos x="0" y="0"/>
                  <wp:positionH relativeFrom="page">
                    <wp:posOffset>285331</wp:posOffset>
                  </wp:positionH>
                  <wp:positionV relativeFrom="line">
                    <wp:posOffset>1407233</wp:posOffset>
                  </wp:positionV>
                  <wp:extent cx="137160" cy="42672"/>
                  <wp:effectExtent l="0" t="0" r="0" b="0"/>
                  <wp:wrapNone/>
                  <wp:docPr id="487" name="Picture 4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Picture 48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160" cy="4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06" behindDoc="0" locked="0" layoutInCell="1" allowOverlap="1">
                  <wp:simplePos x="0" y="0"/>
                  <wp:positionH relativeFrom="page">
                    <wp:posOffset>110642</wp:posOffset>
                  </wp:positionH>
                  <wp:positionV relativeFrom="line">
                    <wp:posOffset>2002585</wp:posOffset>
                  </wp:positionV>
                  <wp:extent cx="72580" cy="307102"/>
                  <wp:effectExtent l="0" t="0" r="0" b="0"/>
                  <wp:wrapNone/>
                  <wp:docPr id="488" name="Picture 4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580" cy="307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93" behindDoc="0" locked="0" layoutInCell="1" allowOverlap="1">
                  <wp:simplePos x="0" y="0"/>
                  <wp:positionH relativeFrom="page">
                    <wp:posOffset>209131</wp:posOffset>
                  </wp:positionH>
                  <wp:positionV relativeFrom="line">
                    <wp:posOffset>2053410</wp:posOffset>
                  </wp:positionV>
                  <wp:extent cx="73151" cy="336295"/>
                  <wp:effectExtent l="0" t="0" r="0" b="0"/>
                  <wp:wrapNone/>
                  <wp:docPr id="489" name="Picture 4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3151" cy="33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95" behindDoc="0" locked="0" layoutInCell="1" allowOverlap="1">
                  <wp:simplePos x="0" y="0"/>
                  <wp:positionH relativeFrom="page">
                    <wp:posOffset>221831</wp:posOffset>
                  </wp:positionH>
                  <wp:positionV relativeFrom="line">
                    <wp:posOffset>2059505</wp:posOffset>
                  </wp:positionV>
                  <wp:extent cx="55943" cy="76200"/>
                  <wp:effectExtent l="0" t="0" r="0" b="0"/>
                  <wp:wrapNone/>
                  <wp:docPr id="490" name="Picture 4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5943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84" behindDoc="0" locked="0" layoutInCell="1" allowOverlap="1">
                  <wp:simplePos x="0" y="0"/>
                  <wp:positionH relativeFrom="page">
                    <wp:posOffset>234531</wp:posOffset>
                  </wp:positionH>
                  <wp:positionV relativeFrom="line">
                    <wp:posOffset>2110305</wp:posOffset>
                  </wp:positionV>
                  <wp:extent cx="47815" cy="76200"/>
                  <wp:effectExtent l="0" t="0" r="0" b="0"/>
                  <wp:wrapNone/>
                  <wp:docPr id="491" name="Picture 4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7815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20" behindDoc="0" locked="0" layoutInCell="1" allowOverlap="1">
                  <wp:simplePos x="0" y="0"/>
                  <wp:positionH relativeFrom="page">
                    <wp:posOffset>425031</wp:posOffset>
                  </wp:positionH>
                  <wp:positionV relativeFrom="line">
                    <wp:posOffset>2123005</wp:posOffset>
                  </wp:positionV>
                  <wp:extent cx="215900" cy="355600"/>
                  <wp:effectExtent l="0" t="0" r="0" b="0"/>
                  <wp:wrapNone/>
                  <wp:docPr id="492" name="Picture 4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59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80" behindDoc="0" locked="0" layoutInCell="1" allowOverlap="1">
                  <wp:simplePos x="0" y="0"/>
                  <wp:positionH relativeFrom="page">
                    <wp:posOffset>247231</wp:posOffset>
                  </wp:positionH>
                  <wp:positionV relativeFrom="line">
                    <wp:posOffset>2161105</wp:posOffset>
                  </wp:positionV>
                  <wp:extent cx="35115" cy="76200"/>
                  <wp:effectExtent l="0" t="0" r="0" b="0"/>
                  <wp:wrapNone/>
                  <wp:docPr id="493" name="Picture 4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115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76" behindDoc="0" locked="0" layoutInCell="1" allowOverlap="1">
                  <wp:simplePos x="0" y="0"/>
                  <wp:positionH relativeFrom="page">
                    <wp:posOffset>234531</wp:posOffset>
                  </wp:positionH>
                  <wp:positionV relativeFrom="line">
                    <wp:posOffset>2211905</wp:posOffset>
                  </wp:positionV>
                  <wp:extent cx="41719" cy="76200"/>
                  <wp:effectExtent l="0" t="0" r="0" b="0"/>
                  <wp:wrapNone/>
                  <wp:docPr id="494" name="Picture 4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719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922" behindDoc="0" locked="0" layoutInCell="1" allowOverlap="1">
                  <wp:simplePos x="0" y="0"/>
                  <wp:positionH relativeFrom="page">
                    <wp:posOffset>688175</wp:posOffset>
                  </wp:positionH>
                  <wp:positionV relativeFrom="line">
                    <wp:posOffset>2224605</wp:posOffset>
                  </wp:positionV>
                  <wp:extent cx="562355" cy="292100"/>
                  <wp:effectExtent l="0" t="0" r="0" b="0"/>
                  <wp:wrapNone/>
                  <wp:docPr id="495" name="Picture 4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62355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72" behindDoc="0" locked="0" layoutInCell="1" allowOverlap="1">
                  <wp:simplePos x="0" y="0"/>
                  <wp:positionH relativeFrom="page">
                    <wp:posOffset>221831</wp:posOffset>
                  </wp:positionH>
                  <wp:positionV relativeFrom="line">
                    <wp:posOffset>2262705</wp:posOffset>
                  </wp:positionV>
                  <wp:extent cx="50800" cy="76200"/>
                  <wp:effectExtent l="0" t="0" r="0" b="0"/>
                  <wp:wrapNone/>
                  <wp:docPr id="496" name="Picture 4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0800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96" behindDoc="0" locked="0" layoutInCell="1" allowOverlap="1">
                  <wp:simplePos x="0" y="0"/>
                  <wp:positionH relativeFrom="page">
                    <wp:posOffset>69431</wp:posOffset>
                  </wp:positionH>
                  <wp:positionV relativeFrom="line">
                    <wp:posOffset>2288105</wp:posOffset>
                  </wp:positionV>
                  <wp:extent cx="88900" cy="139700"/>
                  <wp:effectExtent l="0" t="0" r="0" b="0"/>
                  <wp:wrapNone/>
                  <wp:docPr id="497" name="Picture 4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8900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06" behindDoc="0" locked="0" layoutInCell="1" allowOverlap="1">
                  <wp:simplePos x="0" y="0"/>
                  <wp:positionH relativeFrom="page">
                    <wp:posOffset>77050</wp:posOffset>
                  </wp:positionH>
                  <wp:positionV relativeFrom="line">
                    <wp:posOffset>2278962</wp:posOffset>
                  </wp:positionV>
                  <wp:extent cx="89408" cy="145795"/>
                  <wp:effectExtent l="0" t="0" r="0" b="0"/>
                  <wp:wrapNone/>
                  <wp:docPr id="498" name="Picture 4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49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9408" cy="14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68" behindDoc="0" locked="0" layoutInCell="1" allowOverlap="1">
                  <wp:simplePos x="0" y="0"/>
                  <wp:positionH relativeFrom="page">
                    <wp:posOffset>209131</wp:posOffset>
                  </wp:positionH>
                  <wp:positionV relativeFrom="line">
                    <wp:posOffset>2313505</wp:posOffset>
                  </wp:positionV>
                  <wp:extent cx="50800" cy="76200"/>
                  <wp:effectExtent l="0" t="0" r="0" b="0"/>
                  <wp:wrapNone/>
                  <wp:docPr id="499" name="Picture 4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 49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0800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64" behindDoc="0" locked="0" layoutInCell="1" allowOverlap="1">
                  <wp:simplePos x="0" y="0"/>
                  <wp:positionH relativeFrom="page">
                    <wp:posOffset>132931</wp:posOffset>
                  </wp:positionH>
                  <wp:positionV relativeFrom="line">
                    <wp:posOffset>2351605</wp:posOffset>
                  </wp:positionV>
                  <wp:extent cx="114300" cy="165100"/>
                  <wp:effectExtent l="0" t="0" r="0" b="0"/>
                  <wp:wrapNone/>
                  <wp:docPr id="500" name="Picture 5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300" cy="16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93" behindDoc="0" locked="0" layoutInCell="1" allowOverlap="1">
                  <wp:simplePos x="0" y="0"/>
                  <wp:positionH relativeFrom="page">
                    <wp:posOffset>132931</wp:posOffset>
                  </wp:positionH>
                  <wp:positionV relativeFrom="line">
                    <wp:posOffset>2349066</wp:posOffset>
                  </wp:positionV>
                  <wp:extent cx="114300" cy="167639"/>
                  <wp:effectExtent l="0" t="0" r="0" b="0"/>
                  <wp:wrapNone/>
                  <wp:docPr id="501" name="Picture 5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 50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300" cy="167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64" behindDoc="0" locked="0" layoutInCell="1" allowOverlap="1">
                  <wp:simplePos x="0" y="0"/>
                  <wp:positionH relativeFrom="page">
                    <wp:posOffset>679031</wp:posOffset>
                  </wp:positionH>
                  <wp:positionV relativeFrom="line">
                    <wp:posOffset>2370338</wp:posOffset>
                  </wp:positionV>
                  <wp:extent cx="104647" cy="146367"/>
                  <wp:effectExtent l="0" t="0" r="0" b="0"/>
                  <wp:wrapNone/>
                  <wp:docPr id="502" name="Picture 5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Picture 50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4647" cy="146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93" behindDoc="0" locked="0" layoutInCell="1" allowOverlap="1">
                  <wp:simplePos x="0" y="0"/>
                  <wp:positionH relativeFrom="page">
                    <wp:posOffset>31331</wp:posOffset>
                  </wp:positionH>
                  <wp:positionV relativeFrom="line">
                    <wp:posOffset>2402405</wp:posOffset>
                  </wp:positionV>
                  <wp:extent cx="76200" cy="114300"/>
                  <wp:effectExtent l="0" t="0" r="0" b="0"/>
                  <wp:wrapNone/>
                  <wp:docPr id="503" name="Picture 5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Picture 50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62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20" behindDoc="0" locked="0" layoutInCell="1" allowOverlap="1">
                  <wp:simplePos x="0" y="0"/>
                  <wp:positionH relativeFrom="page">
                    <wp:posOffset>89750</wp:posOffset>
                  </wp:positionH>
                  <wp:positionV relativeFrom="line">
                    <wp:posOffset>1316302</wp:posOffset>
                  </wp:positionV>
                  <wp:extent cx="515111" cy="1094231"/>
                  <wp:effectExtent l="0" t="0" r="0" b="0"/>
                  <wp:wrapNone/>
                  <wp:docPr id="504" name="Freeform 504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15111" cy="1094231"/>
                            <a:chOff x="0" y="0"/>
                            <a:chExt cx="515111" cy="1094231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114300" y="80772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0" y="38100"/>
                                  </a:moveTo>
                                  <a:lnTo>
                                    <a:pt x="0" y="38100"/>
                                  </a:lnTo>
                                  <a:lnTo>
                                    <a:pt x="12700" y="0"/>
                                  </a:lnTo>
                                  <a:close/>
                                  <a:moveTo>
                                    <a:pt x="0" y="381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11836" y="108204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0" y="38100"/>
                                  </a:moveTo>
                                  <a:lnTo>
                                    <a:pt x="12700" y="38100"/>
                                  </a:lnTo>
                                  <a:lnTo>
                                    <a:pt x="12700" y="0"/>
                                  </a:lnTo>
                                  <a:close/>
                                  <a:moveTo>
                                    <a:pt x="0" y="381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320040" y="108204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0" y="38100"/>
                                  </a:moveTo>
                                  <a:lnTo>
                                    <a:pt x="12700" y="381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0" y="381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426720" y="64008"/>
                              <a:ext cx="3047" cy="4571"/>
                            </a:xfrm>
                            <a:custGeom>
                              <a:rect l="l" t="t" r="r" b="b"/>
                              <a:pathLst>
                                <a:path w="25400" h="38100">
                                  <a:moveTo>
                                    <a:pt x="12700" y="38100"/>
                                  </a:moveTo>
                                  <a:lnTo>
                                    <a:pt x="25400" y="254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700" y="381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510540" y="0"/>
                              <a:ext cx="4571" cy="3047"/>
                            </a:xfrm>
                            <a:custGeom>
                              <a:rect l="l" t="t" r="r" b="b"/>
                              <a:pathLst>
                                <a:path w="38100" h="25400">
                                  <a:moveTo>
                                    <a:pt x="25400" y="254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5400" y="254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1092708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975360"/>
                              <a:ext cx="59435" cy="117347"/>
                            </a:xfrm>
                            <a:custGeom>
                              <a:rect l="l" t="t" r="r" b="b"/>
                              <a:pathLst>
                                <a:path w="495300" h="977900">
                                  <a:moveTo>
                                    <a:pt x="457200" y="0"/>
                                  </a:moveTo>
                                  <a:lnTo>
                                    <a:pt x="495300" y="12700"/>
                                  </a:lnTo>
                                  <a:lnTo>
                                    <a:pt x="0" y="977900"/>
                                  </a:lnTo>
                                  <a:close/>
                                  <a:moveTo>
                                    <a:pt x="4572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40208" y="1046988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56972" y="999744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69164" y="950976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75260" y="902208"/>
                              <a:ext cx="4571" cy="180"/>
                            </a:xfrm>
                            <a:custGeom>
                              <a:rect l="l" t="t" r="r" b="b"/>
                              <a:pathLst>
                                <a:path w="38100" h="180">
                                  <a:moveTo>
                                    <a:pt x="38100" y="0"/>
                                  </a:moveTo>
                                  <a:lnTo>
                                    <a:pt x="3810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75260" y="851916"/>
                              <a:ext cx="4571" cy="180"/>
                            </a:xfrm>
                            <a:custGeom>
                              <a:rect l="l" t="t" r="r" b="b"/>
                              <a:pathLst>
                                <a:path w="38100" h="180">
                                  <a:moveTo>
                                    <a:pt x="38100" y="0"/>
                                  </a:moveTo>
                                  <a:lnTo>
                                    <a:pt x="3810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70688" y="801624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0"/>
                                  </a:lnTo>
                                  <a:lnTo>
                                    <a:pt x="0" y="1270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754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10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2352" w:after="0" w:line="119" w:lineRule="exact"/>
              <w:ind w:left="455" w:right="-18" w:firstLine="0"/>
            </w:pPr>
            <w:r>
              <w:drawing>
                <wp:anchor simplePos="0" relativeHeight="251659015" behindDoc="1" locked="0" layoutInCell="1" allowOverlap="1">
                  <wp:simplePos x="0" y="0"/>
                  <wp:positionH relativeFrom="page">
                    <wp:posOffset>515574</wp:posOffset>
                  </wp:positionH>
                  <wp:positionV relativeFrom="line">
                    <wp:posOffset>-722938</wp:posOffset>
                  </wp:positionV>
                  <wp:extent cx="4064000" cy="10350500"/>
                  <wp:effectExtent l="0" t="0" r="0" b="0"/>
                  <wp:wrapNone/>
                  <wp:docPr id="517" name="Picture 5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00" cy="1035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92" behindDoc="0" locked="0" layoutInCell="1" allowOverlap="1">
                  <wp:simplePos x="0" y="0"/>
                  <wp:positionH relativeFrom="page">
                    <wp:posOffset>281385</wp:posOffset>
                  </wp:positionH>
                  <wp:positionV relativeFrom="line">
                    <wp:posOffset>120851</wp:posOffset>
                  </wp:positionV>
                  <wp:extent cx="209804" cy="273811"/>
                  <wp:effectExtent l="0" t="0" r="0" b="0"/>
                  <wp:wrapNone/>
                  <wp:docPr id="518" name="Picture 5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51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9804" cy="27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92" behindDoc="0" locked="0" layoutInCell="1" allowOverlap="1">
                  <wp:simplePos x="0" y="0"/>
                  <wp:positionH relativeFrom="page">
                    <wp:posOffset>103077</wp:posOffset>
                  </wp:positionH>
                  <wp:positionV relativeFrom="line">
                    <wp:posOffset>466798</wp:posOffset>
                  </wp:positionV>
                  <wp:extent cx="307340" cy="631952"/>
                  <wp:effectExtent l="0" t="0" r="0" b="0"/>
                  <wp:wrapNone/>
                  <wp:docPr id="519" name="Picture 5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Picture 51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7340" cy="631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770B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5102" w:after="7428" w:line="119" w:lineRule="exact"/>
              <w:ind w:left="332" w:right="-18" w:firstLine="0"/>
            </w:pPr>
            <w:r>
              <w:drawing>
                <wp:anchor simplePos="0" relativeHeight="251659651" behindDoc="0" locked="0" layoutInCell="1" allowOverlap="1">
                  <wp:simplePos x="0" y="0"/>
                  <wp:positionH relativeFrom="page">
                    <wp:posOffset>20274</wp:posOffset>
                  </wp:positionH>
                  <wp:positionV relativeFrom="line">
                    <wp:posOffset>3990033</wp:posOffset>
                  </wp:positionV>
                  <wp:extent cx="1478279" cy="2911855"/>
                  <wp:effectExtent l="0" t="0" r="0" b="0"/>
                  <wp:wrapNone/>
                  <wp:docPr id="520" name="Picture 5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Picture 52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78279" cy="291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838" behindDoc="1" locked="0" layoutInCell="1" allowOverlap="1">
                  <wp:simplePos x="0" y="0"/>
                  <wp:positionH relativeFrom="page">
                    <wp:posOffset>523701</wp:posOffset>
                  </wp:positionH>
                  <wp:positionV relativeFrom="line">
                    <wp:posOffset>4361888</wp:posOffset>
                  </wp:positionV>
                  <wp:extent cx="4309872" cy="3695700"/>
                  <wp:effectExtent l="0" t="0" r="0" b="0"/>
                  <wp:wrapNone/>
                  <wp:docPr id="521" name="Picture 5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Picture 52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09872" cy="369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951" behindDoc="0" locked="0" layoutInCell="1" allowOverlap="1">
                  <wp:simplePos x="0" y="0"/>
                  <wp:positionH relativeFrom="page">
                    <wp:posOffset>139653</wp:posOffset>
                  </wp:positionH>
                  <wp:positionV relativeFrom="line">
                    <wp:posOffset>4825185</wp:posOffset>
                  </wp:positionV>
                  <wp:extent cx="804164" cy="1453387"/>
                  <wp:effectExtent l="0" t="0" r="0" b="0"/>
                  <wp:wrapNone/>
                  <wp:docPr id="522" name="Picture 5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Picture 52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4164" cy="1453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12" behindDoc="0" locked="0" layoutInCell="1" allowOverlap="1">
                  <wp:simplePos x="0" y="0"/>
                  <wp:positionH relativeFrom="page">
                    <wp:posOffset>497793</wp:posOffset>
                  </wp:positionH>
                  <wp:positionV relativeFrom="line">
                    <wp:posOffset>4925768</wp:posOffset>
                  </wp:positionV>
                  <wp:extent cx="246380" cy="121412"/>
                  <wp:effectExtent l="0" t="0" r="0" b="0"/>
                  <wp:wrapNone/>
                  <wp:docPr id="523" name="Picture 5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Picture 52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6380" cy="121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39" behindDoc="0" locked="0" layoutInCell="1" allowOverlap="1">
                  <wp:simplePos x="0" y="0"/>
                  <wp:positionH relativeFrom="page">
                    <wp:posOffset>350474</wp:posOffset>
                  </wp:positionH>
                  <wp:positionV relativeFrom="line">
                    <wp:posOffset>4988189</wp:posOffset>
                  </wp:positionV>
                  <wp:extent cx="509587" cy="1050099"/>
                  <wp:effectExtent l="0" t="0" r="0" b="0"/>
                  <wp:wrapNone/>
                  <wp:docPr id="524" name="Picture 5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Picture 52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09587" cy="1050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922" behindDoc="0" locked="0" layoutInCell="1" allowOverlap="1">
                  <wp:simplePos x="0" y="0"/>
                  <wp:positionH relativeFrom="page">
                    <wp:posOffset>477474</wp:posOffset>
                  </wp:positionH>
                  <wp:positionV relativeFrom="line">
                    <wp:posOffset>5047688</wp:posOffset>
                  </wp:positionV>
                  <wp:extent cx="889000" cy="2781300"/>
                  <wp:effectExtent l="0" t="0" r="0" b="0"/>
                  <wp:wrapNone/>
                  <wp:docPr id="525" name="Picture 5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Picture 52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89000" cy="278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20" behindDoc="0" locked="0" layoutInCell="1" allowOverlap="1">
                  <wp:simplePos x="0" y="0"/>
                  <wp:positionH relativeFrom="page">
                    <wp:posOffset>299674</wp:posOffset>
                  </wp:positionH>
                  <wp:positionV relativeFrom="line">
                    <wp:posOffset>6508188</wp:posOffset>
                  </wp:positionV>
                  <wp:extent cx="165100" cy="203200"/>
                  <wp:effectExtent l="0" t="0" r="0" b="0"/>
                  <wp:wrapNone/>
                  <wp:docPr id="526" name="Picture 5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Picture 52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5100" cy="2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15" behindDoc="0" locked="0" layoutInCell="1" allowOverlap="1">
                  <wp:simplePos x="0" y="0"/>
                  <wp:positionH relativeFrom="page">
                    <wp:posOffset>509985</wp:posOffset>
                  </wp:positionH>
                  <wp:positionV relativeFrom="line">
                    <wp:posOffset>6762188</wp:posOffset>
                  </wp:positionV>
                  <wp:extent cx="596900" cy="828548"/>
                  <wp:effectExtent l="0" t="0" r="0" b="0"/>
                  <wp:wrapNone/>
                  <wp:docPr id="527" name="Picture 5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Picture 52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96900" cy="828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20" behindDoc="0" locked="0" layoutInCell="1" allowOverlap="1">
                  <wp:simplePos x="0" y="0"/>
                  <wp:positionH relativeFrom="page">
                    <wp:posOffset>172674</wp:posOffset>
                  </wp:positionH>
                  <wp:positionV relativeFrom="line">
                    <wp:posOffset>6825688</wp:posOffset>
                  </wp:positionV>
                  <wp:extent cx="152400" cy="203200"/>
                  <wp:effectExtent l="0" t="0" r="0" b="0"/>
                  <wp:wrapNone/>
                  <wp:docPr id="528" name="Picture 5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 52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2400" cy="2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46" behindDoc="0" locked="0" layoutInCell="1" allowOverlap="1">
                  <wp:simplePos x="0" y="0"/>
                  <wp:positionH relativeFrom="page">
                    <wp:posOffset>642574</wp:posOffset>
                  </wp:positionH>
                  <wp:positionV relativeFrom="line">
                    <wp:posOffset>7562288</wp:posOffset>
                  </wp:positionV>
                  <wp:extent cx="307339" cy="495300"/>
                  <wp:effectExtent l="0" t="0" r="0" b="0"/>
                  <wp:wrapNone/>
                  <wp:docPr id="529" name="Picture 5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52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7339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23" behindDoc="0" locked="0" layoutInCell="1" allowOverlap="1">
                  <wp:simplePos x="0" y="0"/>
                  <wp:positionH relativeFrom="page">
                    <wp:posOffset>274274</wp:posOffset>
                  </wp:positionH>
                  <wp:positionV relativeFrom="line">
                    <wp:posOffset>7758821</wp:posOffset>
                  </wp:positionV>
                  <wp:extent cx="78295" cy="44767"/>
                  <wp:effectExtent l="0" t="0" r="0" b="0"/>
                  <wp:wrapNone/>
                  <wp:docPr id="530" name="Picture 5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Picture 53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8295" cy="44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19" behindDoc="0" locked="0" layoutInCell="1" allowOverlap="1">
                  <wp:simplePos x="0" y="0"/>
                  <wp:positionH relativeFrom="page">
                    <wp:posOffset>325074</wp:posOffset>
                  </wp:positionH>
                  <wp:positionV relativeFrom="line">
                    <wp:posOffset>7757297</wp:posOffset>
                  </wp:positionV>
                  <wp:extent cx="74739" cy="46291"/>
                  <wp:effectExtent l="0" t="0" r="0" b="0"/>
                  <wp:wrapNone/>
                  <wp:docPr id="531" name="Picture 5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Picture 53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4739" cy="4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27" behindDoc="0" locked="0" layoutInCell="1" allowOverlap="1">
                  <wp:simplePos x="0" y="0"/>
                  <wp:positionH relativeFrom="page">
                    <wp:posOffset>223474</wp:posOffset>
                  </wp:positionH>
                  <wp:positionV relativeFrom="line">
                    <wp:posOffset>7764917</wp:posOffset>
                  </wp:positionV>
                  <wp:extent cx="83311" cy="51371"/>
                  <wp:effectExtent l="0" t="0" r="0" b="0"/>
                  <wp:wrapNone/>
                  <wp:docPr id="532" name="Picture 5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 53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3311" cy="51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15" behindDoc="0" locked="0" layoutInCell="1" allowOverlap="1">
                  <wp:simplePos x="0" y="0"/>
                  <wp:positionH relativeFrom="page">
                    <wp:posOffset>363174</wp:posOffset>
                  </wp:positionH>
                  <wp:positionV relativeFrom="line">
                    <wp:posOffset>7761869</wp:posOffset>
                  </wp:positionV>
                  <wp:extent cx="83819" cy="41719"/>
                  <wp:effectExtent l="0" t="0" r="0" b="0"/>
                  <wp:wrapNone/>
                  <wp:docPr id="533" name="Picture 5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Picture 53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3819" cy="41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31" behindDoc="0" locked="0" layoutInCell="1" allowOverlap="1">
                  <wp:simplePos x="0" y="0"/>
                  <wp:positionH relativeFrom="page">
                    <wp:posOffset>185374</wp:posOffset>
                  </wp:positionH>
                  <wp:positionV relativeFrom="line">
                    <wp:posOffset>7775585</wp:posOffset>
                  </wp:positionV>
                  <wp:extent cx="76200" cy="53403"/>
                  <wp:effectExtent l="0" t="0" r="0" b="0"/>
                  <wp:wrapNone/>
                  <wp:docPr id="534" name="Picture 5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icture 53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6200" cy="53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11" behindDoc="0" locked="0" layoutInCell="1" allowOverlap="1">
                  <wp:simplePos x="0" y="0"/>
                  <wp:positionH relativeFrom="page">
                    <wp:posOffset>413974</wp:posOffset>
                  </wp:positionH>
                  <wp:positionV relativeFrom="line">
                    <wp:posOffset>7765488</wp:posOffset>
                  </wp:positionV>
                  <wp:extent cx="78803" cy="50800"/>
                  <wp:effectExtent l="0" t="0" r="0" b="0"/>
                  <wp:wrapNone/>
                  <wp:docPr id="535" name="Picture 5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8803" cy="5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07" behindDoc="0" locked="0" layoutInCell="1" allowOverlap="1">
                  <wp:simplePos x="0" y="0"/>
                  <wp:positionH relativeFrom="page">
                    <wp:posOffset>452074</wp:posOffset>
                  </wp:positionH>
                  <wp:positionV relativeFrom="line">
                    <wp:posOffset>7778188</wp:posOffset>
                  </wp:positionV>
                  <wp:extent cx="86359" cy="50800"/>
                  <wp:effectExtent l="0" t="0" r="0" b="0"/>
                  <wp:wrapNone/>
                  <wp:docPr id="536" name="Picture 5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 53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6359" cy="5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35" behindDoc="0" locked="0" layoutInCell="1" allowOverlap="1">
                  <wp:simplePos x="0" y="0"/>
                  <wp:positionH relativeFrom="page">
                    <wp:posOffset>134574</wp:posOffset>
                  </wp:positionH>
                  <wp:positionV relativeFrom="line">
                    <wp:posOffset>7793873</wp:posOffset>
                  </wp:positionV>
                  <wp:extent cx="79311" cy="60515"/>
                  <wp:effectExtent l="0" t="0" r="0" b="0"/>
                  <wp:wrapNone/>
                  <wp:docPr id="537" name="Picture 5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 53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9311" cy="6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8989" behindDoc="0" locked="0" layoutInCell="1" allowOverlap="1">
                  <wp:simplePos x="0" y="0"/>
                  <wp:positionH relativeFrom="page">
                    <wp:posOffset>299674</wp:posOffset>
                  </wp:positionH>
                  <wp:positionV relativeFrom="line">
                    <wp:posOffset>7790888</wp:posOffset>
                  </wp:positionV>
                  <wp:extent cx="381000" cy="266700"/>
                  <wp:effectExtent l="0" t="0" r="0" b="0"/>
                  <wp:wrapNone/>
                  <wp:docPr id="538" name="Picture 5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Picture 53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10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39" behindDoc="0" locked="0" layoutInCell="1" allowOverlap="1">
                  <wp:simplePos x="0" y="0"/>
                  <wp:positionH relativeFrom="page">
                    <wp:posOffset>96474</wp:posOffset>
                  </wp:positionH>
                  <wp:positionV relativeFrom="line">
                    <wp:posOffset>7815272</wp:posOffset>
                  </wp:positionV>
                  <wp:extent cx="76200" cy="64516"/>
                  <wp:effectExtent l="0" t="0" r="0" b="0"/>
                  <wp:wrapNone/>
                  <wp:docPr id="539" name="Picture 5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6200" cy="64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43" behindDoc="0" locked="0" layoutInCell="1" allowOverlap="1">
                  <wp:simplePos x="0" y="0"/>
                  <wp:positionH relativeFrom="page">
                    <wp:posOffset>58374</wp:posOffset>
                  </wp:positionH>
                  <wp:positionV relativeFrom="line">
                    <wp:posOffset>7844165</wp:posOffset>
                  </wp:positionV>
                  <wp:extent cx="76200" cy="73723"/>
                  <wp:effectExtent l="0" t="0" r="0" b="0"/>
                  <wp:wrapNone/>
                  <wp:docPr id="540" name="Picture 5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Picture 54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6200" cy="73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447" behindDoc="0" locked="0" layoutInCell="1" allowOverlap="1">
                  <wp:simplePos x="0" y="0"/>
                  <wp:positionH relativeFrom="page">
                    <wp:posOffset>32974</wp:posOffset>
                  </wp:positionH>
                  <wp:positionV relativeFrom="line">
                    <wp:posOffset>7876169</wp:posOffset>
                  </wp:positionV>
                  <wp:extent cx="63500" cy="67119"/>
                  <wp:effectExtent l="0" t="0" r="0" b="0"/>
                  <wp:wrapNone/>
                  <wp:docPr id="541" name="Picture 5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Picture 54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500" cy="67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12" behindDoc="0" locked="0" layoutInCell="1" allowOverlap="1">
                  <wp:simplePos x="0" y="0"/>
                  <wp:positionH relativeFrom="page">
                    <wp:posOffset>523701</wp:posOffset>
                  </wp:positionH>
                  <wp:positionV relativeFrom="line">
                    <wp:posOffset>7882329</wp:posOffset>
                  </wp:positionV>
                  <wp:extent cx="421639" cy="175259"/>
                  <wp:effectExtent l="0" t="0" r="0" b="0"/>
                  <wp:wrapNone/>
                  <wp:docPr id="542" name="Picture 5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39" cy="17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8990" behindDoc="0" locked="0" layoutInCell="1" allowOverlap="1">
                  <wp:simplePos x="0" y="0"/>
                  <wp:positionH relativeFrom="page">
                    <wp:posOffset>47197</wp:posOffset>
                  </wp:positionH>
                  <wp:positionV relativeFrom="line">
                    <wp:posOffset>6017461</wp:posOffset>
                  </wp:positionV>
                  <wp:extent cx="504443" cy="2014727"/>
                  <wp:effectExtent l="0" t="0" r="0" b="0"/>
                  <wp:wrapNone/>
                  <wp:docPr id="543" name="Freeform 543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04443" cy="2014727"/>
                            <a:chOff x="0" y="0"/>
                            <a:chExt cx="504443" cy="2014727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501396" y="2011680"/>
                              <a:ext cx="3047" cy="3047"/>
                            </a:xfrm>
                            <a:custGeom>
                              <a:rect l="l" t="t" r="r" b="b"/>
                              <a:pathLst>
                                <a:path w="25400" h="25400">
                                  <a:moveTo>
                                    <a:pt x="25400" y="25400"/>
                                  </a:moveTo>
                                  <a:lnTo>
                                    <a:pt x="25400" y="254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5400" y="254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327660" y="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475488" y="1780032"/>
                              <a:ext cx="3047" cy="4571"/>
                            </a:xfrm>
                            <a:custGeom>
                              <a:rect l="l" t="t" r="r" b="b"/>
                              <a:pathLst>
                                <a:path w="25400" h="38100">
                                  <a:moveTo>
                                    <a:pt x="25400" y="0"/>
                                  </a:moveTo>
                                  <a:lnTo>
                                    <a:pt x="12700" y="0"/>
                                  </a:lnTo>
                                  <a:lnTo>
                                    <a:pt x="0" y="38100"/>
                                  </a:lnTo>
                                  <a:close/>
                                  <a:moveTo>
                                    <a:pt x="254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431292" y="1766316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12700" y="0"/>
                                  </a:moveTo>
                                  <a:lnTo>
                                    <a:pt x="12700" y="0"/>
                                  </a:lnTo>
                                  <a:lnTo>
                                    <a:pt x="0" y="38100"/>
                                  </a:lnTo>
                                  <a:close/>
                                  <a:moveTo>
                                    <a:pt x="127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385572" y="1757172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127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100"/>
                                  </a:lnTo>
                                  <a:close/>
                                  <a:moveTo>
                                    <a:pt x="127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339852" y="1752600"/>
                              <a:ext cx="180" cy="4571"/>
                            </a:xfrm>
                            <a:custGeom>
                              <a:rect l="l" t="t" r="r" b="b"/>
                              <a:pathLst>
                                <a:path w="180" h="381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1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92608" y="1754124"/>
                              <a:ext cx="180" cy="4571"/>
                            </a:xfrm>
                            <a:custGeom>
                              <a:rect l="l" t="t" r="r" b="b"/>
                              <a:pathLst>
                                <a:path w="180" h="381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1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45364" y="1760220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127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00" y="38100"/>
                                  </a:lnTo>
                                  <a:close/>
                                  <a:moveTo>
                                    <a:pt x="127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99644" y="1770888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00" y="381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53924" y="1789176"/>
                              <a:ext cx="1523" cy="4571"/>
                            </a:xfrm>
                            <a:custGeom>
                              <a:rect l="l" t="t" r="r" b="b"/>
                              <a:pathLst>
                                <a:path w="12700" h="381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00" y="381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09728" y="1810512"/>
                              <a:ext cx="3047" cy="4571"/>
                            </a:xfrm>
                            <a:custGeom>
                              <a:rect l="l" t="t" r="r" b="b"/>
                              <a:pathLst>
                                <a:path w="25400" h="38100">
                                  <a:moveTo>
                                    <a:pt x="12700" y="0"/>
                                  </a:moveTo>
                                  <a:lnTo>
                                    <a:pt x="0" y="12700"/>
                                  </a:lnTo>
                                  <a:lnTo>
                                    <a:pt x="25400" y="38100"/>
                                  </a:lnTo>
                                  <a:close/>
                                  <a:moveTo>
                                    <a:pt x="127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70104" y="1839468"/>
                              <a:ext cx="3047" cy="3047"/>
                            </a:xfrm>
                            <a:custGeom>
                              <a:rect l="l" t="t" r="r" b="b"/>
                              <a:pathLst>
                                <a:path w="25400" h="254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400" y="254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33528" y="1871472"/>
                              <a:ext cx="3047" cy="3047"/>
                            </a:xfrm>
                            <a:custGeom>
                              <a:rect l="l" t="t" r="r" b="b"/>
                              <a:pathLst>
                                <a:path w="25400" h="254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400" y="254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1906524"/>
                              <a:ext cx="4571" cy="3047"/>
                            </a:xfrm>
                            <a:custGeom>
                              <a:rect l="l" t="t" r="r" b="b"/>
                              <a:pathLst>
                                <a:path w="38100" h="25400">
                                  <a:moveTo>
                                    <a:pt x="127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25400"/>
                                  </a:lnTo>
                                  <a:close/>
                                  <a:moveTo>
                                    <a:pt x="1270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5608A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168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2671" w:after="0" w:line="119" w:lineRule="exact"/>
              <w:ind w:left="271" w:right="-18" w:firstLine="0"/>
            </w:pPr>
            <w:r>
              <w:drawing>
                <wp:anchor simplePos="0" relativeHeight="251660796" behindDoc="0" locked="0" layoutInCell="1" allowOverlap="1">
                  <wp:simplePos x="0" y="0"/>
                  <wp:positionH relativeFrom="page">
                    <wp:posOffset>618681</wp:posOffset>
                  </wp:positionH>
                  <wp:positionV relativeFrom="line">
                    <wp:posOffset>84146</wp:posOffset>
                  </wp:positionV>
                  <wp:extent cx="452120" cy="235711"/>
                  <wp:effectExtent l="0" t="0" r="0" b="0"/>
                  <wp:wrapNone/>
                  <wp:docPr id="557" name="Picture 5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 55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2120" cy="23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770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5345" w:after="6866" w:line="119" w:lineRule="exact"/>
              <w:ind w:left="427" w:right="-18" w:firstLine="0"/>
            </w:pPr>
            <w:r>
              <w:drawing>
                <wp:anchor simplePos="0" relativeHeight="251660951" behindDoc="0" locked="0" layoutInCell="1" allowOverlap="1">
                  <wp:simplePos x="0" y="0"/>
                  <wp:positionH relativeFrom="page">
                    <wp:posOffset>537402</wp:posOffset>
                  </wp:positionH>
                  <wp:positionV relativeFrom="line">
                    <wp:posOffset>-278312</wp:posOffset>
                  </wp:positionV>
                  <wp:extent cx="1990344" cy="4044188"/>
                  <wp:effectExtent l="0" t="0" r="0" b="0"/>
                  <wp:wrapNone/>
                  <wp:docPr id="558" name="Picture 5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Picture 55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90344" cy="404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07" behindDoc="0" locked="0" layoutInCell="1" allowOverlap="1">
                  <wp:simplePos x="0" y="0"/>
                  <wp:positionH relativeFrom="page">
                    <wp:posOffset>1051497</wp:posOffset>
                  </wp:positionH>
                  <wp:positionV relativeFrom="line">
                    <wp:posOffset>1356941</wp:posOffset>
                  </wp:positionV>
                  <wp:extent cx="211328" cy="275335"/>
                  <wp:effectExtent l="0" t="0" r="0" b="0"/>
                  <wp:wrapNone/>
                  <wp:docPr id="559" name="Picture 5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Picture 55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1328" cy="27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07" behindDoc="0" locked="0" layoutInCell="1" allowOverlap="1">
                  <wp:simplePos x="0" y="0"/>
                  <wp:positionH relativeFrom="page">
                    <wp:posOffset>728409</wp:posOffset>
                  </wp:positionH>
                  <wp:positionV relativeFrom="line">
                    <wp:posOffset>1616021</wp:posOffset>
                  </wp:positionV>
                  <wp:extent cx="266192" cy="328676"/>
                  <wp:effectExtent l="0" t="0" r="0" b="0"/>
                  <wp:wrapNone/>
                  <wp:docPr id="560" name="Picture 5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Picture 56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6192" cy="328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51" behindDoc="0" locked="0" layoutInCell="1" allowOverlap="1">
                  <wp:simplePos x="0" y="0"/>
                  <wp:positionH relativeFrom="page">
                    <wp:posOffset>639002</wp:posOffset>
                  </wp:positionH>
                  <wp:positionV relativeFrom="line">
                    <wp:posOffset>1751657</wp:posOffset>
                  </wp:positionV>
                  <wp:extent cx="1140459" cy="2065019"/>
                  <wp:effectExtent l="0" t="0" r="0" b="0"/>
                  <wp:wrapNone/>
                  <wp:docPr id="561" name="Picture 5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Picture 56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0459" cy="2065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31" behindDoc="0" locked="0" layoutInCell="1" allowOverlap="1">
                  <wp:simplePos x="0" y="0"/>
                  <wp:positionH relativeFrom="page">
                    <wp:posOffset>702502</wp:posOffset>
                  </wp:positionH>
                  <wp:positionV relativeFrom="line">
                    <wp:posOffset>2516641</wp:posOffset>
                  </wp:positionV>
                  <wp:extent cx="561911" cy="1134935"/>
                  <wp:effectExtent l="0" t="0" r="0" b="0"/>
                  <wp:wrapNone/>
                  <wp:docPr id="562" name="Picture 5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Picture 56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61911" cy="113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46" behindDoc="0" locked="0" layoutInCell="1" allowOverlap="1">
                  <wp:simplePos x="0" y="0"/>
                  <wp:positionH relativeFrom="page">
                    <wp:posOffset>702502</wp:posOffset>
                  </wp:positionH>
                  <wp:positionV relativeFrom="line">
                    <wp:posOffset>2521276</wp:posOffset>
                  </wp:positionV>
                  <wp:extent cx="558800" cy="1143000"/>
                  <wp:effectExtent l="0" t="0" r="0" b="0"/>
                  <wp:wrapNone/>
                  <wp:docPr id="563" name="Picture 5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Picture 56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588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47" behindDoc="0" locked="0" layoutInCell="1" allowOverlap="1">
                  <wp:simplePos x="0" y="0"/>
                  <wp:positionH relativeFrom="page">
                    <wp:posOffset>550102</wp:posOffset>
                  </wp:positionH>
                  <wp:positionV relativeFrom="line">
                    <wp:posOffset>2572076</wp:posOffset>
                  </wp:positionV>
                  <wp:extent cx="571500" cy="1168400"/>
                  <wp:effectExtent l="0" t="0" r="0" b="0"/>
                  <wp:wrapNone/>
                  <wp:docPr id="564" name="Picture 5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Picture 56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71500" cy="116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09" behindDoc="0" locked="0" layoutInCell="1" allowOverlap="1">
                  <wp:simplePos x="0" y="0"/>
                  <wp:positionH relativeFrom="page">
                    <wp:posOffset>956502</wp:posOffset>
                  </wp:positionH>
                  <wp:positionV relativeFrom="line">
                    <wp:posOffset>3054613</wp:posOffset>
                  </wp:positionV>
                  <wp:extent cx="393700" cy="812863"/>
                  <wp:effectExtent l="0" t="0" r="0" b="0"/>
                  <wp:wrapNone/>
                  <wp:docPr id="565" name="Picture 5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Picture 56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3700" cy="812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35" behindDoc="0" locked="0" layoutInCell="1" allowOverlap="1">
                  <wp:simplePos x="0" y="0"/>
                  <wp:positionH relativeFrom="page">
                    <wp:posOffset>169102</wp:posOffset>
                  </wp:positionH>
                  <wp:positionV relativeFrom="line">
                    <wp:posOffset>3626113</wp:posOffset>
                  </wp:positionV>
                  <wp:extent cx="578675" cy="1193863"/>
                  <wp:effectExtent l="0" t="0" r="0" b="0"/>
                  <wp:wrapNone/>
                  <wp:docPr id="566" name="Picture 5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78675" cy="1193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23" behindDoc="0" locked="0" layoutInCell="1" allowOverlap="1">
                  <wp:simplePos x="0" y="0"/>
                  <wp:positionH relativeFrom="page">
                    <wp:posOffset>169102</wp:posOffset>
                  </wp:positionH>
                  <wp:positionV relativeFrom="line">
                    <wp:posOffset>3626176</wp:posOffset>
                  </wp:positionV>
                  <wp:extent cx="628903" cy="1193800"/>
                  <wp:effectExtent l="0" t="0" r="0" b="0"/>
                  <wp:wrapNone/>
                  <wp:docPr id="567" name="Picture 5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Picture 56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28903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71" behindDoc="0" locked="0" layoutInCell="1" allowOverlap="1">
                  <wp:simplePos x="0" y="0"/>
                  <wp:positionH relativeFrom="page">
                    <wp:posOffset>1045402</wp:posOffset>
                  </wp:positionH>
                  <wp:positionV relativeFrom="line">
                    <wp:posOffset>3722125</wp:posOffset>
                  </wp:positionV>
                  <wp:extent cx="107759" cy="183451"/>
                  <wp:effectExtent l="0" t="0" r="0" b="0"/>
                  <wp:wrapNone/>
                  <wp:docPr id="568" name="Picture 5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Picture 56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7759" cy="183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43" behindDoc="0" locked="0" layoutInCell="1" allowOverlap="1">
                  <wp:simplePos x="0" y="0"/>
                  <wp:positionH relativeFrom="page">
                    <wp:posOffset>131002</wp:posOffset>
                  </wp:positionH>
                  <wp:positionV relativeFrom="line">
                    <wp:posOffset>3715076</wp:posOffset>
                  </wp:positionV>
                  <wp:extent cx="457200" cy="939800"/>
                  <wp:effectExtent l="0" t="0" r="0" b="0"/>
                  <wp:wrapNone/>
                  <wp:docPr id="569" name="Picture 5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Picture 56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7200" cy="9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80" behindDoc="1" locked="0" layoutInCell="1" allowOverlap="1">
                  <wp:simplePos x="0" y="0"/>
                  <wp:positionH relativeFrom="page">
                    <wp:posOffset>956502</wp:posOffset>
                  </wp:positionH>
                  <wp:positionV relativeFrom="line">
                    <wp:posOffset>3716093</wp:posOffset>
                  </wp:positionV>
                  <wp:extent cx="2945891" cy="1584451"/>
                  <wp:effectExtent l="0" t="0" r="0" b="0"/>
                  <wp:wrapNone/>
                  <wp:docPr id="570" name="Picture 5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Picture 57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945891" cy="1584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951" behindDoc="0" locked="0" layoutInCell="1" allowOverlap="1">
                  <wp:simplePos x="0" y="0"/>
                  <wp:positionH relativeFrom="page">
                    <wp:posOffset>138622</wp:posOffset>
                  </wp:positionH>
                  <wp:positionV relativeFrom="line">
                    <wp:posOffset>3740476</wp:posOffset>
                  </wp:positionV>
                  <wp:extent cx="549655" cy="907796"/>
                  <wp:effectExtent l="0" t="0" r="0" b="0"/>
                  <wp:wrapNone/>
                  <wp:docPr id="571" name="Picture 5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Picture 57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49655" cy="907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13" behindDoc="0" locked="0" layoutInCell="1" allowOverlap="1">
                  <wp:simplePos x="0" y="0"/>
                  <wp:positionH relativeFrom="page">
                    <wp:posOffset>753302</wp:posOffset>
                  </wp:positionH>
                  <wp:positionV relativeFrom="line">
                    <wp:posOffset>3831853</wp:posOffset>
                  </wp:positionV>
                  <wp:extent cx="241300" cy="530923"/>
                  <wp:effectExtent l="0" t="0" r="0" b="0"/>
                  <wp:wrapNone/>
                  <wp:docPr id="572" name="Picture 5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Picture 57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1300" cy="530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71" behindDoc="0" locked="0" layoutInCell="1" allowOverlap="1">
                  <wp:simplePos x="0" y="0"/>
                  <wp:positionH relativeFrom="page">
                    <wp:posOffset>956502</wp:posOffset>
                  </wp:positionH>
                  <wp:positionV relativeFrom="line">
                    <wp:posOffset>3873065</wp:posOffset>
                  </wp:positionV>
                  <wp:extent cx="141732" cy="451611"/>
                  <wp:effectExtent l="0" t="0" r="0" b="0"/>
                  <wp:wrapNone/>
                  <wp:docPr id="573" name="Picture 5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Picture 57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1732" cy="451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15" behindDoc="0" locked="0" layoutInCell="1" allowOverlap="1">
                  <wp:simplePos x="0" y="0"/>
                  <wp:positionH relativeFrom="page">
                    <wp:posOffset>486602</wp:posOffset>
                  </wp:positionH>
                  <wp:positionV relativeFrom="line">
                    <wp:posOffset>4287529</wp:posOffset>
                  </wp:positionV>
                  <wp:extent cx="495871" cy="1878647"/>
                  <wp:effectExtent l="0" t="0" r="0" b="0"/>
                  <wp:wrapNone/>
                  <wp:docPr id="574" name="Picture 5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Picture 57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5871" cy="1878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15" behindDoc="0" locked="0" layoutInCell="1" allowOverlap="1">
                  <wp:simplePos x="0" y="0"/>
                  <wp:positionH relativeFrom="page">
                    <wp:posOffset>410402</wp:posOffset>
                  </wp:positionH>
                  <wp:positionV relativeFrom="line">
                    <wp:posOffset>6125300</wp:posOffset>
                  </wp:positionV>
                  <wp:extent cx="118156" cy="904476"/>
                  <wp:effectExtent l="0" t="0" r="0" b="0"/>
                  <wp:wrapNone/>
                  <wp:docPr id="575" name="Picture 5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Picture 57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8156" cy="904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15" behindDoc="0" locked="0" layoutInCell="1" allowOverlap="1">
                  <wp:simplePos x="0" y="0"/>
                  <wp:positionH relativeFrom="page">
                    <wp:posOffset>397702</wp:posOffset>
                  </wp:positionH>
                  <wp:positionV relativeFrom="line">
                    <wp:posOffset>6992204</wp:posOffset>
                  </wp:positionV>
                  <wp:extent cx="358750" cy="634472"/>
                  <wp:effectExtent l="0" t="0" r="0" b="0"/>
                  <wp:wrapNone/>
                  <wp:docPr id="576" name="Picture 5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Picture 57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8750" cy="634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20" behindDoc="0" locked="0" layoutInCell="1" allowOverlap="1">
                  <wp:simplePos x="0" y="0"/>
                  <wp:positionH relativeFrom="page">
                    <wp:posOffset>181802</wp:posOffset>
                  </wp:positionH>
                  <wp:positionV relativeFrom="line">
                    <wp:posOffset>7353881</wp:posOffset>
                  </wp:positionV>
                  <wp:extent cx="431800" cy="272795"/>
                  <wp:effectExtent l="0" t="0" r="0" b="0"/>
                  <wp:wrapNone/>
                  <wp:docPr id="577" name="Picture 5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Picture 57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1800" cy="27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15" behindDoc="0" locked="0" layoutInCell="1" allowOverlap="1">
                  <wp:simplePos x="0" y="0"/>
                  <wp:positionH relativeFrom="page">
                    <wp:posOffset>588202</wp:posOffset>
                  </wp:positionH>
                  <wp:positionV relativeFrom="line">
                    <wp:posOffset>7441565</wp:posOffset>
                  </wp:positionV>
                  <wp:extent cx="635000" cy="413711"/>
                  <wp:effectExtent l="0" t="0" r="0" b="0"/>
                  <wp:wrapNone/>
                  <wp:docPr id="578" name="Picture 5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Picture 57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5000" cy="413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46" behindDoc="0" locked="0" layoutInCell="1" allowOverlap="1">
                  <wp:simplePos x="0" y="0"/>
                  <wp:positionH relativeFrom="page">
                    <wp:posOffset>588202</wp:posOffset>
                  </wp:positionH>
                  <wp:positionV relativeFrom="line">
                    <wp:posOffset>7599181</wp:posOffset>
                  </wp:positionV>
                  <wp:extent cx="431800" cy="256095"/>
                  <wp:effectExtent l="0" t="0" r="0" b="0"/>
                  <wp:wrapNone/>
                  <wp:docPr id="579" name="Picture 5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1800" cy="25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26" behindDoc="0" locked="0" layoutInCell="1" allowOverlap="1">
                  <wp:simplePos x="0" y="0"/>
                  <wp:positionH relativeFrom="page">
                    <wp:posOffset>57849</wp:posOffset>
                  </wp:positionH>
                  <wp:positionV relativeFrom="line">
                    <wp:posOffset>7774505</wp:posOffset>
                  </wp:positionV>
                  <wp:extent cx="68072" cy="78739"/>
                  <wp:effectExtent l="0" t="0" r="0" b="0"/>
                  <wp:wrapNone/>
                  <wp:docPr id="580" name="Picture 5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Picture 58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072" cy="78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54" behindDoc="0" locked="0" layoutInCell="1" allowOverlap="1">
                  <wp:simplePos x="0" y="0"/>
                  <wp:positionH relativeFrom="page">
                    <wp:posOffset>264658</wp:posOffset>
                  </wp:positionH>
                  <wp:positionV relativeFrom="line">
                    <wp:posOffset>7988076</wp:posOffset>
                  </wp:positionV>
                  <wp:extent cx="1621236" cy="279467"/>
                  <wp:effectExtent l="0" t="0" r="0" b="0"/>
                  <wp:wrapNone/>
                  <wp:docPr id="581" name="Freeform 58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1789997" flipH="0" flipV="0">
                            <a:off x="3473756" y="7988076"/>
                            <a:ext cx="1506936" cy="1651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eastAsia="Times New Roman" w:cs="Times New Roman"/>
                                  <w:color w:val="010302"/>
                                </w:rPr>
                                <w:spacing w:before="0" w:after="0" w:line="260" w:lineRule="exact"/>
                                <w:ind w:left="0" w:right="0" w:firstLine="0"/>
                              </w:pPr>
                              <w:r>
                                <w:rPr baseline="0" dirty="0"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lang w:val="it-IT" w:bidi="it-IT"/>
                                </w:rPr>
                                <w:t>Via Giuseppe torti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7"/>
                                  <w:szCs w:val="27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9072" behindDoc="0" locked="0" layoutInCell="1" allowOverlap="1">
                  <wp:simplePos x="0" y="0"/>
                  <wp:positionH relativeFrom="page">
                    <wp:posOffset>151321</wp:posOffset>
                  </wp:positionH>
                  <wp:positionV relativeFrom="line">
                    <wp:posOffset>3637353</wp:posOffset>
                  </wp:positionV>
                  <wp:extent cx="827531" cy="3974591"/>
                  <wp:effectExtent l="0" t="0" r="0" b="0"/>
                  <wp:wrapNone/>
                  <wp:docPr id="582" name="Freeform 582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827531" cy="3974591"/>
                            <a:chOff x="0" y="0"/>
                            <a:chExt cx="827531" cy="3974591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818388" y="66294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99822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419100" y="82296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579120" y="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32004" y="1161288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451104" y="3970020"/>
                              <a:ext cx="3047" cy="4571"/>
                            </a:xfrm>
                            <a:custGeom>
                              <a:rect l="l" t="t" r="r" b="b"/>
                              <a:pathLst>
                                <a:path w="25400" h="38100">
                                  <a:moveTo>
                                    <a:pt x="0" y="38100"/>
                                  </a:moveTo>
                                  <a:lnTo>
                                    <a:pt x="0" y="38100"/>
                                  </a:lnTo>
                                  <a:lnTo>
                                    <a:pt x="25400" y="0"/>
                                  </a:lnTo>
                                  <a:close/>
                                  <a:moveTo>
                                    <a:pt x="0" y="381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822960" y="207264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629412" y="708660"/>
                              <a:ext cx="4571" cy="3047"/>
                            </a:xfrm>
                            <a:custGeom>
                              <a:rect l="l" t="t" r="r" b="b"/>
                              <a:pathLst>
                                <a:path w="38100" h="25400">
                                  <a:moveTo>
                                    <a:pt x="38100" y="12700"/>
                                  </a:moveTo>
                                  <a:lnTo>
                                    <a:pt x="25400" y="254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5608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5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3180" w:after="11822" w:line="240" w:lineRule="auto"/>
              <w:ind w:left="153" w:right="-18" w:firstLine="0"/>
            </w:pPr>
            <w:r>
              <w:drawing>
                <wp:anchor simplePos="0" relativeHeight="251660796" behindDoc="0" locked="0" layoutInCell="1" allowOverlap="1">
                  <wp:simplePos x="0" y="0"/>
                  <wp:positionH relativeFrom="page">
                    <wp:posOffset>71120</wp:posOffset>
                  </wp:positionH>
                  <wp:positionV relativeFrom="line">
                    <wp:posOffset>326590</wp:posOffset>
                  </wp:positionV>
                  <wp:extent cx="452120" cy="235711"/>
                  <wp:effectExtent l="0" t="0" r="0" b="0"/>
                  <wp:wrapNone/>
                  <wp:docPr id="590" name="Picture 5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Picture 59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2120" cy="23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32" behindDoc="0" locked="0" layoutInCell="1" allowOverlap="1">
                  <wp:simplePos x="0" y="0"/>
                  <wp:positionH relativeFrom="page">
                    <wp:posOffset>63500</wp:posOffset>
                  </wp:positionH>
                  <wp:positionV relativeFrom="line">
                    <wp:posOffset>2423614</wp:posOffset>
                  </wp:positionV>
                  <wp:extent cx="305816" cy="633476"/>
                  <wp:effectExtent l="0" t="0" r="0" b="0"/>
                  <wp:wrapNone/>
                  <wp:docPr id="591" name="Picture 5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Picture 59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5816" cy="633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05" behindDoc="1" locked="0" layoutInCell="1" allowOverlap="1">
                  <wp:simplePos x="0" y="0"/>
                  <wp:positionH relativeFrom="page">
                    <wp:posOffset>240285</wp:posOffset>
                  </wp:positionH>
                  <wp:positionV relativeFrom="line">
                    <wp:posOffset>2470794</wp:posOffset>
                  </wp:positionV>
                  <wp:extent cx="1127315" cy="2394267"/>
                  <wp:effectExtent l="0" t="0" r="0" b="0"/>
                  <wp:wrapNone/>
                  <wp:docPr id="592" name="Picture 5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Picture 59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27315" cy="2394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63" behindDoc="0" locked="0" layoutInCell="1" allowOverlap="1">
                  <wp:simplePos x="0" y="0"/>
                  <wp:positionH relativeFrom="page">
                    <wp:posOffset>354585</wp:posOffset>
                  </wp:positionH>
                  <wp:positionV relativeFrom="line">
                    <wp:posOffset>3252161</wp:posOffset>
                  </wp:positionV>
                  <wp:extent cx="190500" cy="381000"/>
                  <wp:effectExtent l="0" t="0" r="0" b="0"/>
                  <wp:wrapNone/>
                  <wp:docPr id="593" name="Picture 5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05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27" behindDoc="0" locked="0" layoutInCell="1" allowOverlap="1">
                  <wp:simplePos x="0" y="0"/>
                  <wp:positionH relativeFrom="page">
                    <wp:posOffset>151385</wp:posOffset>
                  </wp:positionH>
                  <wp:positionV relativeFrom="line">
                    <wp:posOffset>3376050</wp:posOffset>
                  </wp:positionV>
                  <wp:extent cx="446595" cy="942911"/>
                  <wp:effectExtent l="0" t="0" r="0" b="0"/>
                  <wp:wrapNone/>
                  <wp:docPr id="594" name="Picture 5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Picture 59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6595" cy="942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50" behindDoc="0" locked="0" layoutInCell="1" allowOverlap="1">
                  <wp:simplePos x="0" y="0"/>
                  <wp:positionH relativeFrom="page">
                    <wp:posOffset>151385</wp:posOffset>
                  </wp:positionH>
                  <wp:positionV relativeFrom="line">
                    <wp:posOffset>3379161</wp:posOffset>
                  </wp:positionV>
                  <wp:extent cx="444500" cy="939800"/>
                  <wp:effectExtent l="0" t="0" r="0" b="0"/>
                  <wp:wrapNone/>
                  <wp:docPr id="595" name="Picture 5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Picture 59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4500" cy="9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26" behindDoc="0" locked="0" layoutInCell="1" allowOverlap="1">
                  <wp:simplePos x="0" y="0"/>
                  <wp:positionH relativeFrom="page">
                    <wp:posOffset>51308</wp:posOffset>
                  </wp:positionH>
                  <wp:positionV relativeFrom="line">
                    <wp:posOffset>3496510</wp:posOffset>
                  </wp:positionV>
                  <wp:extent cx="967232" cy="2030983"/>
                  <wp:effectExtent l="0" t="0" r="0" b="0"/>
                  <wp:wrapNone/>
                  <wp:docPr id="596" name="Picture 5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Picture 59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67232" cy="2030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59" behindDoc="0" locked="0" layoutInCell="1" allowOverlap="1">
                  <wp:simplePos x="0" y="0"/>
                  <wp:positionH relativeFrom="page">
                    <wp:posOffset>202185</wp:posOffset>
                  </wp:positionH>
                  <wp:positionV relativeFrom="line">
                    <wp:posOffset>3607761</wp:posOffset>
                  </wp:positionV>
                  <wp:extent cx="177800" cy="330200"/>
                  <wp:effectExtent l="0" t="0" r="0" b="0"/>
                  <wp:wrapNone/>
                  <wp:docPr id="597" name="Picture 5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780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55" behindDoc="0" locked="0" layoutInCell="1" allowOverlap="1">
                  <wp:simplePos x="0" y="0"/>
                  <wp:positionH relativeFrom="page">
                    <wp:posOffset>151385</wp:posOffset>
                  </wp:positionH>
                  <wp:positionV relativeFrom="line">
                    <wp:posOffset>3912561</wp:posOffset>
                  </wp:positionV>
                  <wp:extent cx="88900" cy="139700"/>
                  <wp:effectExtent l="0" t="0" r="0" b="0"/>
                  <wp:wrapNone/>
                  <wp:docPr id="598" name="Picture 5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Picture 59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8900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51" behindDoc="0" locked="0" layoutInCell="1" allowOverlap="1">
                  <wp:simplePos x="0" y="0"/>
                  <wp:positionH relativeFrom="page">
                    <wp:posOffset>11685</wp:posOffset>
                  </wp:positionH>
                  <wp:positionV relativeFrom="line">
                    <wp:posOffset>4026861</wp:posOffset>
                  </wp:positionV>
                  <wp:extent cx="177800" cy="342900"/>
                  <wp:effectExtent l="0" t="0" r="0" b="0"/>
                  <wp:wrapNone/>
                  <wp:docPr id="599" name="Picture 5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Picture 59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78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59" behindDoc="0" locked="0" layoutInCell="1" allowOverlap="1">
                  <wp:simplePos x="0" y="0"/>
                  <wp:positionH relativeFrom="page">
                    <wp:posOffset>37085</wp:posOffset>
                  </wp:positionH>
                  <wp:positionV relativeFrom="line">
                    <wp:posOffset>4368174</wp:posOffset>
                  </wp:positionV>
                  <wp:extent cx="563943" cy="1157287"/>
                  <wp:effectExtent l="0" t="0" r="0" b="0"/>
                  <wp:wrapNone/>
                  <wp:docPr id="600" name="Picture 6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Picture 60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63943" cy="1157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26" behindDoc="0" locked="0" layoutInCell="1" allowOverlap="1">
                  <wp:simplePos x="0" y="0"/>
                  <wp:positionH relativeFrom="page">
                    <wp:posOffset>-221776</wp:posOffset>
                  </wp:positionH>
                  <wp:positionV relativeFrom="line">
                    <wp:posOffset>4120187</wp:posOffset>
                  </wp:positionV>
                  <wp:extent cx="1552890" cy="252260"/>
                  <wp:effectExtent l="0" t="0" r="0" b="0"/>
                  <wp:wrapNone/>
                  <wp:docPr id="601" name="Freeform 60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-3871379" flipH="0" flipV="0">
                            <a:off x="4059139" y="4120187"/>
                            <a:ext cx="1438590" cy="13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eastAsia="Times New Roman" w:cs="Times New Roman"/>
                                  <w:color w:val="010302"/>
                                </w:rPr>
                                <w:spacing w:before="0" w:after="0" w:line="217" w:lineRule="exact"/>
                                <w:ind w:left="0" w:right="0" w:firstLine="0"/>
                              </w:pPr>
                              <w:r>
                                <w:rPr baseline="0" dirty="0"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pacing w:val="-1"/>
                                  <w:sz w:val="23"/>
                                  <w:szCs w:val="23"/>
                                  <w:lang w:val="it-IT" w:bidi="it-IT"/>
                                </w:rPr>
                                <w:t>Via Can. Ghiringhelli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3"/>
                                  <w:szCs w:val="23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9060" behindDoc="0" locked="0" layoutInCell="1" allowOverlap="1">
                  <wp:simplePos x="0" y="0"/>
                  <wp:positionH relativeFrom="page">
                    <wp:posOffset>35052</wp:posOffset>
                  </wp:positionH>
                  <wp:positionV relativeFrom="line">
                    <wp:posOffset>3919166</wp:posOffset>
                  </wp:positionV>
                  <wp:extent cx="227075" cy="1588007"/>
                  <wp:effectExtent l="0" t="0" r="0" b="0"/>
                  <wp:wrapNone/>
                  <wp:docPr id="602" name="Freeform 602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27075" cy="1588007"/>
                            <a:chOff x="0" y="0"/>
                            <a:chExt cx="227075" cy="1588007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28956" y="1586484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428244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44780" y="11430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92024" y="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40208" y="38100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40208" y="38100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22504" y="920496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770A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12281" w:after="2722" w:line="240" w:lineRule="auto"/>
              <w:ind w:left="55" w:right="-18" w:firstLine="0"/>
            </w:pPr>
            <w:r>
              <w:drawing>
                <wp:anchor simplePos="0" relativeHeight="251660832" behindDoc="0" locked="0" layoutInCell="1" allowOverlap="1">
                  <wp:simplePos x="0" y="0"/>
                  <wp:positionH relativeFrom="page">
                    <wp:posOffset>161753</wp:posOffset>
                  </wp:positionH>
                  <wp:positionV relativeFrom="line">
                    <wp:posOffset>1462098</wp:posOffset>
                  </wp:positionV>
                  <wp:extent cx="305815" cy="630427"/>
                  <wp:effectExtent l="0" t="0" r="0" b="0"/>
                  <wp:wrapNone/>
                  <wp:docPr id="609" name="Picture 6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Picture 60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5815" cy="630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51" behindDoc="1" locked="0" layoutInCell="1" allowOverlap="1">
                  <wp:simplePos x="0" y="0"/>
                  <wp:positionH relativeFrom="page">
                    <wp:posOffset>158706</wp:posOffset>
                  </wp:positionH>
                  <wp:positionV relativeFrom="line">
                    <wp:posOffset>1536774</wp:posOffset>
                  </wp:positionV>
                  <wp:extent cx="1093723" cy="2020315"/>
                  <wp:effectExtent l="0" t="0" r="0" b="0"/>
                  <wp:wrapNone/>
                  <wp:docPr id="610" name="Picture 6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Picture 61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93723" cy="202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32" behindDoc="0" locked="0" layoutInCell="1" allowOverlap="1">
                  <wp:simplePos x="0" y="0"/>
                  <wp:positionH relativeFrom="page">
                    <wp:posOffset>79457</wp:posOffset>
                  </wp:positionH>
                  <wp:positionV relativeFrom="line">
                    <wp:posOffset>2166186</wp:posOffset>
                  </wp:positionV>
                  <wp:extent cx="209804" cy="272287"/>
                  <wp:effectExtent l="0" t="0" r="0" b="0"/>
                  <wp:wrapNone/>
                  <wp:docPr id="611" name="Picture 6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Picture 61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9804" cy="272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71" behindDoc="0" locked="0" layoutInCell="1" allowOverlap="1">
                  <wp:simplePos x="0" y="0"/>
                  <wp:positionH relativeFrom="page">
                    <wp:posOffset>450806</wp:posOffset>
                  </wp:positionH>
                  <wp:positionV relativeFrom="line">
                    <wp:posOffset>2287089</wp:posOffset>
                  </wp:positionV>
                  <wp:extent cx="203200" cy="381000"/>
                  <wp:effectExtent l="0" t="0" r="0" b="0"/>
                  <wp:wrapNone/>
                  <wp:docPr id="612" name="Picture 6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Picture 61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32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23" behindDoc="0" locked="0" layoutInCell="1" allowOverlap="1">
                  <wp:simplePos x="0" y="0"/>
                  <wp:positionH relativeFrom="page">
                    <wp:posOffset>222206</wp:posOffset>
                  </wp:positionH>
                  <wp:positionV relativeFrom="line">
                    <wp:posOffset>2324618</wp:posOffset>
                  </wp:positionV>
                  <wp:extent cx="528891" cy="1080071"/>
                  <wp:effectExtent l="0" t="0" r="0" b="0"/>
                  <wp:wrapNone/>
                  <wp:docPr id="613" name="Picture 6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Picture 61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28891" cy="1080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54" behindDoc="0" locked="0" layoutInCell="1" allowOverlap="1">
                  <wp:simplePos x="0" y="0"/>
                  <wp:positionH relativeFrom="page">
                    <wp:posOffset>222206</wp:posOffset>
                  </wp:positionH>
                  <wp:positionV relativeFrom="line">
                    <wp:posOffset>2325189</wp:posOffset>
                  </wp:positionV>
                  <wp:extent cx="520700" cy="1079500"/>
                  <wp:effectExtent l="0" t="0" r="0" b="0"/>
                  <wp:wrapNone/>
                  <wp:docPr id="614" name="Picture 6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20700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67" behindDoc="0" locked="0" layoutInCell="1" allowOverlap="1">
                  <wp:simplePos x="0" y="0"/>
                  <wp:positionH relativeFrom="page">
                    <wp:posOffset>171406</wp:posOffset>
                  </wp:positionH>
                  <wp:positionV relativeFrom="line">
                    <wp:posOffset>2642689</wp:posOffset>
                  </wp:positionV>
                  <wp:extent cx="317500" cy="635000"/>
                  <wp:effectExtent l="0" t="0" r="0" b="0"/>
                  <wp:wrapNone/>
                  <wp:docPr id="615" name="Picture 6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Picture 61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7500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55" behindDoc="0" locked="0" layoutInCell="1" allowOverlap="1">
                  <wp:simplePos x="0" y="0"/>
                  <wp:positionH relativeFrom="page">
                    <wp:posOffset>209506</wp:posOffset>
                  </wp:positionH>
                  <wp:positionV relativeFrom="line">
                    <wp:posOffset>3330458</wp:posOffset>
                  </wp:positionV>
                  <wp:extent cx="511111" cy="1064831"/>
                  <wp:effectExtent l="0" t="0" r="0" b="0"/>
                  <wp:wrapNone/>
                  <wp:docPr id="616" name="Picture 6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Picture 61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1111" cy="1064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56" behindDoc="0" locked="0" layoutInCell="1" allowOverlap="1">
                  <wp:simplePos x="0" y="0"/>
                  <wp:positionH relativeFrom="page">
                    <wp:posOffset>20529</wp:posOffset>
                  </wp:positionH>
                  <wp:positionV relativeFrom="line">
                    <wp:posOffset>3257878</wp:posOffset>
                  </wp:positionV>
                  <wp:extent cx="220979" cy="1123187"/>
                  <wp:effectExtent l="0" t="0" r="0" b="0"/>
                  <wp:wrapNone/>
                  <wp:docPr id="617" name="Freeform 617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20979" cy="1123187"/>
                            <a:chOff x="0" y="0"/>
                            <a:chExt cx="220979" cy="1123187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214884" y="1121664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355092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70688" y="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16408" y="131064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16408" y="131064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4834A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4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13126" w:after="1877" w:line="240" w:lineRule="auto"/>
              <w:ind w:left="33" w:right="-18" w:firstLine="0"/>
            </w:pPr>
            <w:r>
              <w:drawing>
                <wp:anchor simplePos="0" relativeHeight="251660799" behindDoc="0" locked="0" layoutInCell="1" allowOverlap="1">
                  <wp:simplePos x="0" y="0"/>
                  <wp:positionH relativeFrom="page">
                    <wp:posOffset>62334</wp:posOffset>
                  </wp:positionH>
                  <wp:positionV relativeFrom="line">
                    <wp:posOffset>753564</wp:posOffset>
                  </wp:positionV>
                  <wp:extent cx="266192" cy="375920"/>
                  <wp:effectExtent l="0" t="0" r="0" b="0"/>
                  <wp:wrapNone/>
                  <wp:docPr id="622" name="Picture 6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62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6192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32" behindDoc="0" locked="0" layoutInCell="1" allowOverlap="1">
                  <wp:simplePos x="0" y="0"/>
                  <wp:positionH relativeFrom="page">
                    <wp:posOffset>82146</wp:posOffset>
                  </wp:positionH>
                  <wp:positionV relativeFrom="line">
                    <wp:posOffset>1203145</wp:posOffset>
                  </wp:positionV>
                  <wp:extent cx="209804" cy="272288"/>
                  <wp:effectExtent l="0" t="0" r="0" b="0"/>
                  <wp:wrapNone/>
                  <wp:docPr id="623" name="Picture 6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Picture 62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9804" cy="272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219" behindDoc="1" locked="0" layoutInCell="1" allowOverlap="1">
                  <wp:simplePos x="0" y="0"/>
                  <wp:positionH relativeFrom="page">
                    <wp:posOffset>259439</wp:posOffset>
                  </wp:positionH>
                  <wp:positionV relativeFrom="line">
                    <wp:posOffset>1381389</wp:posOffset>
                  </wp:positionV>
                  <wp:extent cx="469963" cy="969327"/>
                  <wp:effectExtent l="0" t="0" r="0" b="0"/>
                  <wp:wrapNone/>
                  <wp:docPr id="624" name="Picture 6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Picture 62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69963" cy="969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58" behindDoc="1" locked="0" layoutInCell="1" allowOverlap="1">
                  <wp:simplePos x="0" y="0"/>
                  <wp:positionH relativeFrom="page">
                    <wp:posOffset>259439</wp:posOffset>
                  </wp:positionH>
                  <wp:positionV relativeFrom="line">
                    <wp:posOffset>1385516</wp:posOffset>
                  </wp:positionV>
                  <wp:extent cx="469900" cy="965200"/>
                  <wp:effectExtent l="0" t="0" r="0" b="0"/>
                  <wp:wrapNone/>
                  <wp:docPr id="625" name="Picture 6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Picture 62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6990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75" behindDoc="1" locked="0" layoutInCell="1" allowOverlap="1">
                  <wp:simplePos x="0" y="0"/>
                  <wp:positionH relativeFrom="page">
                    <wp:posOffset>170539</wp:posOffset>
                  </wp:positionH>
                  <wp:positionV relativeFrom="line">
                    <wp:posOffset>1677616</wp:posOffset>
                  </wp:positionV>
                  <wp:extent cx="317500" cy="635000"/>
                  <wp:effectExtent l="0" t="0" r="0" b="0"/>
                  <wp:wrapNone/>
                  <wp:docPr id="626" name="Picture 6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Picture 62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7500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51" behindDoc="1" locked="0" layoutInCell="1" allowOverlap="1">
                  <wp:simplePos x="0" y="0"/>
                  <wp:positionH relativeFrom="page">
                    <wp:posOffset>246739</wp:posOffset>
                  </wp:positionH>
                  <wp:positionV relativeFrom="line">
                    <wp:posOffset>2218065</wp:posOffset>
                  </wp:positionV>
                  <wp:extent cx="546100" cy="1148651"/>
                  <wp:effectExtent l="0" t="0" r="0" b="0"/>
                  <wp:wrapNone/>
                  <wp:docPr id="627" name="Picture 6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Picture 62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46100" cy="1148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768" behindDoc="1" locked="0" layoutInCell="1" allowOverlap="1">
                  <wp:simplePos x="0" y="0"/>
                  <wp:positionH relativeFrom="page">
                    <wp:posOffset>254358</wp:posOffset>
                  </wp:positionH>
                  <wp:positionV relativeFrom="line">
                    <wp:posOffset>2219652</wp:posOffset>
                  </wp:positionV>
                  <wp:extent cx="746252" cy="1147064"/>
                  <wp:effectExtent l="0" t="0" r="0" b="0"/>
                  <wp:wrapNone/>
                  <wp:docPr id="628" name="Picture 6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Picture 62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46252" cy="1147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201018</wp:posOffset>
                  </wp:positionH>
                  <wp:positionV relativeFrom="line">
                    <wp:posOffset>9028885</wp:posOffset>
                  </wp:positionV>
                  <wp:extent cx="595376" cy="596900"/>
                  <wp:effectExtent l="0" t="0" r="0" b="0"/>
                  <wp:wrapNone/>
                  <wp:docPr id="629" name="Picture 6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Picture 62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95376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52" behindDoc="0" locked="0" layoutInCell="1" allowOverlap="1">
                  <wp:simplePos x="0" y="0"/>
                  <wp:positionH relativeFrom="page">
                    <wp:posOffset>21694</wp:posOffset>
                  </wp:positionH>
                  <wp:positionV relativeFrom="line">
                    <wp:posOffset>2294837</wp:posOffset>
                  </wp:positionV>
                  <wp:extent cx="271271" cy="1050035"/>
                  <wp:effectExtent l="0" t="0" r="0" b="0"/>
                  <wp:wrapNone/>
                  <wp:docPr id="630" name="Freeform 630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71271" cy="1050035"/>
                            <a:chOff x="0" y="0"/>
                            <a:chExt cx="271271" cy="1050035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240792" y="1048512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355092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70688" y="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66700" y="41148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66700" y="41148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4834D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76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3559" w:after="1906" w:line="240" w:lineRule="auto"/>
              <w:ind w:left="247" w:right="-18" w:firstLine="0"/>
            </w:pPr>
            <w:r>
              <w:drawing>
                <wp:anchor simplePos="0" relativeHeight="251659215" behindDoc="0" locked="0" layoutInCell="1" allowOverlap="1">
                  <wp:simplePos x="0" y="0"/>
                  <wp:positionH relativeFrom="page">
                    <wp:posOffset>402507</wp:posOffset>
                  </wp:positionH>
                  <wp:positionV relativeFrom="line">
                    <wp:posOffset>172476</wp:posOffset>
                  </wp:positionV>
                  <wp:extent cx="595439" cy="1238059"/>
                  <wp:effectExtent l="0" t="0" r="0" b="0"/>
                  <wp:wrapNone/>
                  <wp:docPr id="635" name="Picture 6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Picture 63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95439" cy="1238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562" behindDoc="0" locked="0" layoutInCell="1" allowOverlap="1">
                  <wp:simplePos x="0" y="0"/>
                  <wp:positionH relativeFrom="page">
                    <wp:posOffset>402443</wp:posOffset>
                  </wp:positionH>
                  <wp:positionV relativeFrom="line">
                    <wp:posOffset>178635</wp:posOffset>
                  </wp:positionV>
                  <wp:extent cx="584263" cy="1231900"/>
                  <wp:effectExtent l="0" t="0" r="0" b="0"/>
                  <wp:wrapNone/>
                  <wp:docPr id="636" name="Picture 6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Picture 63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84263" cy="123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01" behindDoc="1" locked="0" layoutInCell="1" allowOverlap="1">
                  <wp:simplePos x="0" y="0"/>
                  <wp:positionH relativeFrom="page">
                    <wp:posOffset>237407</wp:posOffset>
                  </wp:positionH>
                  <wp:positionV relativeFrom="line">
                    <wp:posOffset>651012</wp:posOffset>
                  </wp:positionV>
                  <wp:extent cx="863600" cy="1851723"/>
                  <wp:effectExtent l="0" t="0" r="0" b="0"/>
                  <wp:wrapNone/>
                  <wp:docPr id="637" name="Picture 6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Picture 63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63600" cy="1851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47" behindDoc="1" locked="0" layoutInCell="1" allowOverlap="1">
                  <wp:simplePos x="0" y="0"/>
                  <wp:positionH relativeFrom="page">
                    <wp:posOffset>453307</wp:posOffset>
                  </wp:positionH>
                  <wp:positionV relativeFrom="line">
                    <wp:posOffset>839988</wp:posOffset>
                  </wp:positionV>
                  <wp:extent cx="673100" cy="1408747"/>
                  <wp:effectExtent l="0" t="0" r="0" b="0"/>
                  <wp:wrapNone/>
                  <wp:docPr id="638" name="Picture 6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Picture 63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73100" cy="1408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87" behindDoc="0" locked="0" layoutInCell="1" allowOverlap="1">
                  <wp:simplePos x="0" y="0"/>
                  <wp:positionH relativeFrom="page">
                    <wp:posOffset>453307</wp:posOffset>
                  </wp:positionH>
                  <wp:positionV relativeFrom="line">
                    <wp:posOffset>915235</wp:posOffset>
                  </wp:positionV>
                  <wp:extent cx="88900" cy="127000"/>
                  <wp:effectExtent l="0" t="0" r="0" b="0"/>
                  <wp:wrapNone/>
                  <wp:docPr id="639" name="Picture 6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Picture 63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8900" cy="12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83" behindDoc="0" locked="0" layoutInCell="1" allowOverlap="1">
                  <wp:simplePos x="0" y="0"/>
                  <wp:positionH relativeFrom="page">
                    <wp:posOffset>313607</wp:posOffset>
                  </wp:positionH>
                  <wp:positionV relativeFrom="line">
                    <wp:posOffset>1016835</wp:posOffset>
                  </wp:positionV>
                  <wp:extent cx="177800" cy="330200"/>
                  <wp:effectExtent l="0" t="0" r="0" b="0"/>
                  <wp:wrapNone/>
                  <wp:docPr id="640" name="Picture 6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780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659" behindDoc="0" locked="0" layoutInCell="1" allowOverlap="1">
                  <wp:simplePos x="0" y="0"/>
                  <wp:positionH relativeFrom="page">
                    <wp:posOffset>321734</wp:posOffset>
                  </wp:positionH>
                  <wp:positionV relativeFrom="line">
                    <wp:posOffset>1163140</wp:posOffset>
                  </wp:positionV>
                  <wp:extent cx="193040" cy="182371"/>
                  <wp:effectExtent l="0" t="0" r="0" b="0"/>
                  <wp:wrapNone/>
                  <wp:docPr id="641" name="Picture 6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Picture 64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3040" cy="182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79" behindDoc="0" locked="0" layoutInCell="1" allowOverlap="1">
                  <wp:simplePos x="0" y="0"/>
                  <wp:positionH relativeFrom="page">
                    <wp:posOffset>148507</wp:posOffset>
                  </wp:positionH>
                  <wp:positionV relativeFrom="line">
                    <wp:posOffset>1321635</wp:posOffset>
                  </wp:positionV>
                  <wp:extent cx="203200" cy="381000"/>
                  <wp:effectExtent l="0" t="0" r="0" b="0"/>
                  <wp:wrapNone/>
                  <wp:docPr id="642" name="Picture 6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32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48" behindDoc="0" locked="0" layoutInCell="1" allowOverlap="1">
                  <wp:simplePos x="0" y="0"/>
                  <wp:positionH relativeFrom="page">
                    <wp:posOffset>169842</wp:posOffset>
                  </wp:positionH>
                  <wp:positionV relativeFrom="line">
                    <wp:posOffset>1026488</wp:posOffset>
                  </wp:positionV>
                  <wp:extent cx="309371" cy="1456943"/>
                  <wp:effectExtent l="0" t="0" r="0" b="0"/>
                  <wp:wrapNone/>
                  <wp:docPr id="643" name="Freeform 643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09371" cy="1456943"/>
                            <a:chOff x="0" y="0"/>
                            <a:chExt cx="309371" cy="1456943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304800" y="120396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653796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63068" y="301752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303276" y="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45364" y="367284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245364" y="367284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85344" y="145542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799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44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7054" w:after="7949" w:line="240" w:lineRule="auto"/>
              <w:ind w:left="9" w:right="-18" w:firstLine="0"/>
            </w:pPr>
            <w:r>
              <w:drawing>
                <wp:anchor simplePos="0" relativeHeight="251659191" behindDoc="0" locked="0" layoutInCell="1" allowOverlap="1">
                  <wp:simplePos x="0" y="0"/>
                  <wp:positionH relativeFrom="page">
                    <wp:posOffset>18872</wp:posOffset>
                  </wp:positionH>
                  <wp:positionV relativeFrom="line">
                    <wp:posOffset>674315</wp:posOffset>
                  </wp:positionV>
                  <wp:extent cx="152400" cy="266700"/>
                  <wp:effectExtent l="0" t="0" r="0" b="0"/>
                  <wp:wrapNone/>
                  <wp:docPr id="650" name="Picture 6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267791</wp:posOffset>
                  </wp:positionH>
                  <wp:positionV relativeFrom="line">
                    <wp:posOffset>8294315</wp:posOffset>
                  </wp:positionV>
                  <wp:extent cx="34544" cy="40640"/>
                  <wp:effectExtent l="0" t="0" r="0" b="0"/>
                  <wp:wrapNone/>
                  <wp:docPr id="651" name="Picture 6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Picture 65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254075</wp:posOffset>
                  </wp:positionH>
                  <wp:positionV relativeFrom="line">
                    <wp:posOffset>8318700</wp:posOffset>
                  </wp:positionV>
                  <wp:extent cx="34544" cy="40639"/>
                  <wp:effectExtent l="0" t="0" r="0" b="0"/>
                  <wp:wrapNone/>
                  <wp:docPr id="652" name="Picture 6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Picture 65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241883</wp:posOffset>
                  </wp:positionH>
                  <wp:positionV relativeFrom="line">
                    <wp:posOffset>8341560</wp:posOffset>
                  </wp:positionV>
                  <wp:extent cx="34544" cy="40640"/>
                  <wp:effectExtent l="0" t="0" r="0" b="0"/>
                  <wp:wrapNone/>
                  <wp:docPr id="653" name="Picture 6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228167</wp:posOffset>
                  </wp:positionH>
                  <wp:positionV relativeFrom="line">
                    <wp:posOffset>8365943</wp:posOffset>
                  </wp:positionV>
                  <wp:extent cx="34544" cy="40640"/>
                  <wp:effectExtent l="0" t="0" r="0" b="0"/>
                  <wp:wrapNone/>
                  <wp:docPr id="654" name="Picture 6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214451</wp:posOffset>
                  </wp:positionH>
                  <wp:positionV relativeFrom="line">
                    <wp:posOffset>8388804</wp:posOffset>
                  </wp:positionV>
                  <wp:extent cx="34544" cy="40639"/>
                  <wp:effectExtent l="0" t="0" r="0" b="0"/>
                  <wp:wrapNone/>
                  <wp:docPr id="655" name="Picture 6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202260</wp:posOffset>
                  </wp:positionH>
                  <wp:positionV relativeFrom="line">
                    <wp:posOffset>8411664</wp:posOffset>
                  </wp:positionV>
                  <wp:extent cx="34544" cy="42163"/>
                  <wp:effectExtent l="0" t="0" r="0" b="0"/>
                  <wp:wrapNone/>
                  <wp:docPr id="656" name="Picture 6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Picture 65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188543</wp:posOffset>
                  </wp:positionH>
                  <wp:positionV relativeFrom="line">
                    <wp:posOffset>8436048</wp:posOffset>
                  </wp:positionV>
                  <wp:extent cx="34544" cy="40639"/>
                  <wp:effectExtent l="0" t="0" r="0" b="0"/>
                  <wp:wrapNone/>
                  <wp:docPr id="657" name="Picture 6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174827</wp:posOffset>
                  </wp:positionH>
                  <wp:positionV relativeFrom="line">
                    <wp:posOffset>8458907</wp:posOffset>
                  </wp:positionV>
                  <wp:extent cx="34544" cy="42163"/>
                  <wp:effectExtent l="0" t="0" r="0" b="0"/>
                  <wp:wrapNone/>
                  <wp:docPr id="658" name="Picture 6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Picture 65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162635</wp:posOffset>
                  </wp:positionH>
                  <wp:positionV relativeFrom="line">
                    <wp:posOffset>8483292</wp:posOffset>
                  </wp:positionV>
                  <wp:extent cx="34544" cy="40639"/>
                  <wp:effectExtent l="0" t="0" r="0" b="0"/>
                  <wp:wrapNone/>
                  <wp:docPr id="659" name="Picture 6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Picture 65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148919</wp:posOffset>
                  </wp:positionH>
                  <wp:positionV relativeFrom="line">
                    <wp:posOffset>8506152</wp:posOffset>
                  </wp:positionV>
                  <wp:extent cx="34544" cy="40640"/>
                  <wp:effectExtent l="0" t="0" r="0" b="0"/>
                  <wp:wrapNone/>
                  <wp:docPr id="660" name="Picture 6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Picture 66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135204</wp:posOffset>
                  </wp:positionH>
                  <wp:positionV relativeFrom="line">
                    <wp:posOffset>8530535</wp:posOffset>
                  </wp:positionV>
                  <wp:extent cx="34543" cy="40640"/>
                  <wp:effectExtent l="0" t="0" r="0" b="0"/>
                  <wp:wrapNone/>
                  <wp:docPr id="661" name="Picture 6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Picture 66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123011</wp:posOffset>
                  </wp:positionH>
                  <wp:positionV relativeFrom="line">
                    <wp:posOffset>8553396</wp:posOffset>
                  </wp:positionV>
                  <wp:extent cx="33020" cy="40639"/>
                  <wp:effectExtent l="0" t="0" r="0" b="0"/>
                  <wp:wrapNone/>
                  <wp:docPr id="662" name="Picture 6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Picture 66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110819</wp:posOffset>
                  </wp:positionH>
                  <wp:positionV relativeFrom="line">
                    <wp:posOffset>8577779</wp:posOffset>
                  </wp:positionV>
                  <wp:extent cx="36067" cy="45212"/>
                  <wp:effectExtent l="0" t="0" r="0" b="0"/>
                  <wp:wrapNone/>
                  <wp:docPr id="663" name="Picture 6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Picture 66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067" cy="45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129107</wp:posOffset>
                  </wp:positionH>
                  <wp:positionV relativeFrom="line">
                    <wp:posOffset>8602164</wp:posOffset>
                  </wp:positionV>
                  <wp:extent cx="42164" cy="34543"/>
                  <wp:effectExtent l="0" t="0" r="0" b="0"/>
                  <wp:wrapNone/>
                  <wp:docPr id="664" name="Picture 6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Picture 66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153491</wp:posOffset>
                  </wp:positionH>
                  <wp:positionV relativeFrom="line">
                    <wp:posOffset>8615879</wp:posOffset>
                  </wp:positionV>
                  <wp:extent cx="40640" cy="34544"/>
                  <wp:effectExtent l="0" t="0" r="0" b="0"/>
                  <wp:wrapNone/>
                  <wp:docPr id="665" name="Picture 6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Picture 66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176351</wp:posOffset>
                  </wp:positionH>
                  <wp:positionV relativeFrom="line">
                    <wp:posOffset>8629596</wp:posOffset>
                  </wp:positionV>
                  <wp:extent cx="42164" cy="33019"/>
                  <wp:effectExtent l="0" t="0" r="0" b="0"/>
                  <wp:wrapNone/>
                  <wp:docPr id="666" name="Picture 6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Picture 66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200735</wp:posOffset>
                  </wp:positionH>
                  <wp:positionV relativeFrom="line">
                    <wp:posOffset>8641788</wp:posOffset>
                  </wp:positionV>
                  <wp:extent cx="40640" cy="34544"/>
                  <wp:effectExtent l="0" t="0" r="0" b="0"/>
                  <wp:wrapNone/>
                  <wp:docPr id="667" name="Picture 6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Picture 66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223595</wp:posOffset>
                  </wp:positionH>
                  <wp:positionV relativeFrom="line">
                    <wp:posOffset>8655504</wp:posOffset>
                  </wp:positionV>
                  <wp:extent cx="40639" cy="34544"/>
                  <wp:effectExtent l="0" t="0" r="0" b="0"/>
                  <wp:wrapNone/>
                  <wp:docPr id="668" name="Picture 6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Picture 66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247979</wp:posOffset>
                  </wp:positionH>
                  <wp:positionV relativeFrom="line">
                    <wp:posOffset>8669220</wp:posOffset>
                  </wp:positionV>
                  <wp:extent cx="40640" cy="34544"/>
                  <wp:effectExtent l="0" t="0" r="0" b="0"/>
                  <wp:wrapNone/>
                  <wp:docPr id="669" name="Picture 6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Picture 66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270839</wp:posOffset>
                  </wp:positionH>
                  <wp:positionV relativeFrom="line">
                    <wp:posOffset>8681412</wp:posOffset>
                  </wp:positionV>
                  <wp:extent cx="40639" cy="34544"/>
                  <wp:effectExtent l="0" t="0" r="0" b="0"/>
                  <wp:wrapNone/>
                  <wp:docPr id="670" name="Picture 6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Picture 67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989" behindDoc="0" locked="0" layoutInCell="1" allowOverlap="1">
                  <wp:simplePos x="0" y="0"/>
                  <wp:positionH relativeFrom="page">
                    <wp:posOffset>33604</wp:posOffset>
                  </wp:positionH>
                  <wp:positionV relativeFrom="line">
                    <wp:posOffset>9215319</wp:posOffset>
                  </wp:positionV>
                  <wp:extent cx="1478280" cy="388620"/>
                  <wp:effectExtent l="0" t="0" r="0" b="0"/>
                  <wp:wrapNone/>
                  <wp:docPr id="671" name="Picture 6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7828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188" behindDoc="0" locked="0" layoutInCell="1" allowOverlap="1">
                  <wp:simplePos x="0" y="0"/>
                  <wp:positionH relativeFrom="page">
                    <wp:posOffset>41223</wp:posOffset>
                  </wp:positionH>
                  <wp:positionV relativeFrom="line">
                    <wp:posOffset>674824</wp:posOffset>
                  </wp:positionV>
                  <wp:extent cx="112775" cy="251459"/>
                  <wp:effectExtent l="0" t="0" r="0" b="0"/>
                  <wp:wrapNone/>
                  <wp:docPr id="672" name="Freeform 672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12775" cy="251459"/>
                            <a:chOff x="0" y="0"/>
                            <a:chExt cx="112775" cy="251459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0" y="249936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08204" y="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4648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3427" w:after="475" w:line="240" w:lineRule="auto"/>
              <w:ind w:left="512" w:right="-18" w:firstLine="0"/>
            </w:pPr>
            <w:r>
              <w:drawing>
                <wp:anchor simplePos="0" relativeHeight="251659043" behindDoc="0" locked="0" layoutInCell="1" allowOverlap="1">
                  <wp:simplePos x="0" y="0"/>
                  <wp:positionH relativeFrom="page">
                    <wp:posOffset>317724</wp:posOffset>
                  </wp:positionH>
                  <wp:positionV relativeFrom="line">
                    <wp:posOffset>580907</wp:posOffset>
                  </wp:positionV>
                  <wp:extent cx="165100" cy="296227"/>
                  <wp:effectExtent l="0" t="0" r="0" b="0"/>
                  <wp:wrapNone/>
                  <wp:docPr id="674" name="Picture 6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Picture 67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5100" cy="296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380" behindDoc="1" locked="0" layoutInCell="1" allowOverlap="1">
                  <wp:simplePos x="0" y="0"/>
                  <wp:positionH relativeFrom="page">
                    <wp:posOffset>317724</wp:posOffset>
                  </wp:positionH>
                  <wp:positionV relativeFrom="line">
                    <wp:posOffset>585034</wp:posOffset>
                  </wp:positionV>
                  <wp:extent cx="914400" cy="838200"/>
                  <wp:effectExtent l="0" t="0" r="0" b="0"/>
                  <wp:wrapNone/>
                  <wp:docPr id="675" name="Picture 6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9040" behindDoc="0" locked="0" layoutInCell="1" allowOverlap="1">
                  <wp:simplePos x="0" y="0"/>
                  <wp:positionH relativeFrom="page">
                    <wp:posOffset>210027</wp:posOffset>
                  </wp:positionH>
                  <wp:positionV relativeFrom="line">
                    <wp:posOffset>183715</wp:posOffset>
                  </wp:positionV>
                  <wp:extent cx="257555" cy="670559"/>
                  <wp:effectExtent l="0" t="0" r="0" b="0"/>
                  <wp:wrapNone/>
                  <wp:docPr id="676" name="Freeform 676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57555" cy="670559"/>
                            <a:chOff x="0" y="0"/>
                            <a:chExt cx="257555" cy="670559"/>
                          </a:xfrm>
                        </wpg:grpSpPr>
                        <wps:wsp>
                          <wps:cNvCnPr/>
                          <wps:spPr>
                            <a:xfrm rot="0" flipH="0" flipV="0">
                              <a:off x="252984" y="409956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32588" y="669036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0" y="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38100" y="12700"/>
                                  </a:moveTo>
                                  <a:lnTo>
                                    <a:pt x="38100" y="1270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8100" y="1270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CnPr/>
                          <wps:spPr>
                            <a:xfrm rot="0" flipH="0" flipV="0">
                              <a:off x="106680" y="480060"/>
                              <a:ext cx="4571" cy="1523"/>
                            </a:xfrm>
                            <a:custGeom>
                              <a:rect l="l" t="t" r="r" b="b"/>
                              <a:pathLst>
                                <a:path w="38100" h="127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100" y="12700"/>
                                  </a:lnTo>
                                  <a:close/>
                                  <a:moveTo>
                                    <a:pt x="0" y="0"/>
                                  </a:moveTo>
                                </a:path>
                              </a:pathLst>
                            </a:custGeom>
                            <a:solidFill>
                              <a:srgbClr val="FAFAFA">
                                <a:alpha val="100000"/>
                              </a:srgbClr>
                            </a:solidFill>
                            <a:ln w="0" cap="flat" cmpd="sng">
                              <a:solidFill>
                                <a:srgbClr val="FAFAFA">
                                  <a:alpha val="100000"/>
                                </a:srgbClr>
                              </a:solidFill>
                              <a:miter lim="127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2929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1132" w:type="dxa"/>
            <w:gridSpan w:val="2"/>
            <w:tcBorders>
              <w:top w:val="single" w:sz="4" w:space="0" w:color="BABABA"/>
              <w:left w:val="nil"/>
              <w:bottom w:val="nil"/>
              <w:right w:val="single" w:sz="4" w:space="0" w:color="BABABA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1906" w:after="0" w:line="119" w:lineRule="exact"/>
              <w:ind w:left="1053" w:right="-18" w:firstLine="0"/>
            </w:pPr>
            <w:r/>
            <w:r>
              <w:rPr baseline="0" dirty="0">
                <w:rFonts w:ascii="Century Gothic" w:hAnsi="Century Gothic" w:eastAsia="Century Gothic" w:cs="Century Gothic"/>
                <w:color w:val="000000"/>
                <w:spacing w:val="-10"/>
                <w:sz w:val="12"/>
                <w:szCs w:val="12"/>
                <w:lang w:val="it-IT" w:bidi="it-IT"/>
              </w:rPr>
              <w:t>4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399" w:after="1478" w:line="119" w:lineRule="exact"/>
              <w:ind w:left="165" w:right="-18" w:firstLine="0"/>
            </w:pPr>
            <w:r>
              <w:drawing>
                <wp:anchor simplePos="0" relativeHeight="251660771" behindDoc="0" locked="0" layoutInCell="1" allowOverlap="1">
                  <wp:simplePos x="0" y="0"/>
                  <wp:positionH relativeFrom="page">
                    <wp:posOffset>127509</wp:posOffset>
                  </wp:positionH>
                  <wp:positionV relativeFrom="line">
                    <wp:posOffset>470227</wp:posOffset>
                  </wp:positionV>
                  <wp:extent cx="254000" cy="133604"/>
                  <wp:effectExtent l="0" t="0" r="0" b="0"/>
                  <wp:wrapNone/>
                  <wp:docPr id="681" name="Picture 6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Picture 68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4000" cy="133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45" behindDoc="0" locked="0" layoutInCell="1" allowOverlap="1">
                  <wp:simplePos x="0" y="0"/>
                  <wp:positionH relativeFrom="page">
                    <wp:posOffset>654812</wp:posOffset>
                  </wp:positionH>
                  <wp:positionV relativeFrom="line">
                    <wp:posOffset>843607</wp:posOffset>
                  </wp:positionV>
                  <wp:extent cx="80264" cy="74167"/>
                  <wp:effectExtent l="0" t="0" r="0" b="0"/>
                  <wp:wrapNone/>
                  <wp:docPr id="682" name="Picture 6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264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2929A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</w:tr>
      <w:tr>
        <w:trPr>
          <w:trHeight w:hRule="exact" w:val="1562"/>
        </w:trPr>
        <w:tc>
          <w:tcPr>
            <w:tcW w:w="536" w:type="dxa"/>
            <w:vMerge/>
            <w:tcBorders>
              <w:top w:val="nil"/>
              <w:left w:val="single" w:sz="4" w:space="0" w:color="BABABA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90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536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1137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10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54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70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47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7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44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351" w:after="1093" w:line="240" w:lineRule="auto"/>
              <w:ind w:left="373" w:right="-18" w:firstLine="0"/>
            </w:pPr>
            <w:r/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780C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0" w:after="1443" w:line="240" w:lineRule="auto"/>
              <w:ind w:left="0" w:right="-18" w:firstLine="0"/>
            </w:pPr>
            <w:r/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2929B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BABABA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1100" w:after="0" w:line="119" w:lineRule="exact"/>
              <w:ind w:left="177" w:right="-18" w:firstLine="0"/>
            </w:pPr>
            <w:r/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78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7642" w:after="0" w:line="119" w:lineRule="exact"/>
              <w:ind w:left="213" w:right="-18" w:firstLine="0"/>
            </w:pPr>
            <w:r/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46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1524" w:after="475" w:line="119" w:lineRule="exact"/>
              <w:ind w:left="234" w:right="-18" w:firstLine="0"/>
            </w:pPr>
            <w:r/>
            <w:r>
              <w:rPr baseline="0" dirty="0">
                <w:rFonts w:ascii="Century Gothic" w:hAnsi="Century Gothic" w:eastAsia="Century Gothic" w:cs="Century Gothic"/>
                <w:color w:val="000000"/>
                <w:spacing w:val="-9"/>
                <w:sz w:val="12"/>
                <w:szCs w:val="12"/>
                <w:lang w:val="it-IT" w:bidi="it-IT"/>
              </w:rPr>
              <w:t>46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</w:tr>
      <w:tr>
        <w:trPr>
          <w:trHeight w:hRule="exact" w:val="7977"/>
        </w:trPr>
        <w:tc>
          <w:tcPr>
            <w:tcW w:w="536" w:type="dxa"/>
            <w:vMerge/>
            <w:tcBorders>
              <w:top w:val="nil"/>
              <w:left w:val="single" w:sz="4" w:space="0" w:color="BABABA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90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536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1137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10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54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70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47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5225" w:after="2633" w:line="240" w:lineRule="auto"/>
              <w:ind w:left="31" w:right="-18" w:firstLine="0"/>
            </w:pPr>
            <w:r/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4834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864" w:after="6994" w:line="240" w:lineRule="auto"/>
              <w:ind w:left="0" w:right="-18" w:firstLine="0"/>
            </w:pPr>
            <w:r>
              <w:drawing>
                <wp:anchor simplePos="0" relativeHeight="251660781" behindDoc="0" locked="0" layoutInCell="1" allowOverlap="1">
                  <wp:simplePos x="0" y="0"/>
                  <wp:positionH relativeFrom="page">
                    <wp:posOffset>55088</wp:posOffset>
                  </wp:positionH>
                  <wp:positionV relativeFrom="line">
                    <wp:posOffset>4239714</wp:posOffset>
                  </wp:positionV>
                  <wp:extent cx="774700" cy="1117600"/>
                  <wp:effectExtent l="0" t="0" r="0" b="0"/>
                  <wp:wrapNone/>
                  <wp:docPr id="683" name="Picture 6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Picture 68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74700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4648A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44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1577" w:after="0" w:line="119" w:lineRule="exact"/>
              <w:ind w:left="388" w:right="-18" w:firstLine="0"/>
            </w:pPr>
            <w:r/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780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3605" w:after="2556" w:line="119" w:lineRule="exact"/>
              <w:ind w:left="124" w:right="-18" w:firstLine="0"/>
            </w:pPr>
            <w:r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447264</wp:posOffset>
                  </wp:positionH>
                  <wp:positionV relativeFrom="line">
                    <wp:posOffset>741246</wp:posOffset>
                  </wp:positionV>
                  <wp:extent cx="796543" cy="1186688"/>
                  <wp:effectExtent l="0" t="0" r="0" b="0"/>
                  <wp:wrapNone/>
                  <wp:docPr id="684" name="Picture 6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96543" cy="1186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194279</wp:posOffset>
                  </wp:positionH>
                  <wp:positionV relativeFrom="line">
                    <wp:posOffset>3295469</wp:posOffset>
                  </wp:positionV>
                  <wp:extent cx="46735" cy="39116"/>
                  <wp:effectExtent l="0" t="0" r="0" b="0"/>
                  <wp:wrapNone/>
                  <wp:docPr id="685" name="Picture 6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6735" cy="39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223235</wp:posOffset>
                  </wp:positionH>
                  <wp:positionV relativeFrom="line">
                    <wp:posOffset>3307662</wp:posOffset>
                  </wp:positionV>
                  <wp:extent cx="40639" cy="34544"/>
                  <wp:effectExtent l="0" t="0" r="0" b="0"/>
                  <wp:wrapNone/>
                  <wp:docPr id="686" name="Picture 6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Picture 68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180563</wp:posOffset>
                  </wp:positionH>
                  <wp:positionV relativeFrom="line">
                    <wp:posOffset>3318329</wp:posOffset>
                  </wp:positionV>
                  <wp:extent cx="34544" cy="40639"/>
                  <wp:effectExtent l="0" t="0" r="0" b="0"/>
                  <wp:wrapNone/>
                  <wp:docPr id="687" name="Picture 6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Picture 68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246095</wp:posOffset>
                  </wp:positionH>
                  <wp:positionV relativeFrom="line">
                    <wp:posOffset>3321378</wp:posOffset>
                  </wp:positionV>
                  <wp:extent cx="42164" cy="34544"/>
                  <wp:effectExtent l="0" t="0" r="0" b="0"/>
                  <wp:wrapNone/>
                  <wp:docPr id="688" name="Picture 6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168371</wp:posOffset>
                  </wp:positionH>
                  <wp:positionV relativeFrom="line">
                    <wp:posOffset>3341190</wp:posOffset>
                  </wp:positionV>
                  <wp:extent cx="34544" cy="40639"/>
                  <wp:effectExtent l="0" t="0" r="0" b="0"/>
                  <wp:wrapNone/>
                  <wp:docPr id="689" name="Picture 6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270479</wp:posOffset>
                  </wp:positionH>
                  <wp:positionV relativeFrom="line">
                    <wp:posOffset>3335094</wp:posOffset>
                  </wp:positionV>
                  <wp:extent cx="40639" cy="33019"/>
                  <wp:effectExtent l="0" t="0" r="0" b="0"/>
                  <wp:wrapNone/>
                  <wp:docPr id="690" name="Picture 6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293339</wp:posOffset>
                  </wp:positionH>
                  <wp:positionV relativeFrom="line">
                    <wp:posOffset>3347285</wp:posOffset>
                  </wp:positionV>
                  <wp:extent cx="40640" cy="34544"/>
                  <wp:effectExtent l="0" t="0" r="0" b="0"/>
                  <wp:wrapNone/>
                  <wp:docPr id="691" name="Picture 6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154656</wp:posOffset>
                  </wp:positionH>
                  <wp:positionV relativeFrom="line">
                    <wp:posOffset>3364050</wp:posOffset>
                  </wp:positionV>
                  <wp:extent cx="34543" cy="42163"/>
                  <wp:effectExtent l="0" t="0" r="0" b="0"/>
                  <wp:wrapNone/>
                  <wp:docPr id="692" name="Picture 6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317724</wp:posOffset>
                  </wp:positionH>
                  <wp:positionV relativeFrom="line">
                    <wp:posOffset>3361001</wp:posOffset>
                  </wp:positionV>
                  <wp:extent cx="40639" cy="34544"/>
                  <wp:effectExtent l="0" t="0" r="0" b="0"/>
                  <wp:wrapNone/>
                  <wp:docPr id="693" name="Picture 6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340583</wp:posOffset>
                  </wp:positionH>
                  <wp:positionV relativeFrom="line">
                    <wp:posOffset>3374718</wp:posOffset>
                  </wp:positionV>
                  <wp:extent cx="40640" cy="34544"/>
                  <wp:effectExtent l="0" t="0" r="0" b="0"/>
                  <wp:wrapNone/>
                  <wp:docPr id="694" name="Picture 6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69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140939</wp:posOffset>
                  </wp:positionH>
                  <wp:positionV relativeFrom="line">
                    <wp:posOffset>3388434</wp:posOffset>
                  </wp:positionV>
                  <wp:extent cx="34544" cy="40639"/>
                  <wp:effectExtent l="0" t="0" r="0" b="0"/>
                  <wp:wrapNone/>
                  <wp:docPr id="695" name="Picture 6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363443</wp:posOffset>
                  </wp:positionH>
                  <wp:positionV relativeFrom="line">
                    <wp:posOffset>3388434</wp:posOffset>
                  </wp:positionV>
                  <wp:extent cx="39116" cy="43688"/>
                  <wp:effectExtent l="0" t="0" r="0" b="0"/>
                  <wp:wrapNone/>
                  <wp:docPr id="696" name="Picture 6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Picture 69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116" cy="4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128747</wp:posOffset>
                  </wp:positionH>
                  <wp:positionV relativeFrom="line">
                    <wp:posOffset>3411294</wp:posOffset>
                  </wp:positionV>
                  <wp:extent cx="33020" cy="42163"/>
                  <wp:effectExtent l="0" t="0" r="0" b="0"/>
                  <wp:wrapNone/>
                  <wp:docPr id="697" name="Picture 6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Picture 69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357347</wp:posOffset>
                  </wp:positionH>
                  <wp:positionV relativeFrom="line">
                    <wp:posOffset>3414341</wp:posOffset>
                  </wp:positionV>
                  <wp:extent cx="34543" cy="42164"/>
                  <wp:effectExtent l="0" t="0" r="0" b="0"/>
                  <wp:wrapNone/>
                  <wp:docPr id="698" name="Picture 6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Picture 69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115031</wp:posOffset>
                  </wp:positionH>
                  <wp:positionV relativeFrom="line">
                    <wp:posOffset>3435678</wp:posOffset>
                  </wp:positionV>
                  <wp:extent cx="34544" cy="40639"/>
                  <wp:effectExtent l="0" t="0" r="0" b="0"/>
                  <wp:wrapNone/>
                  <wp:docPr id="699" name="Picture 6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Picture 69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343631</wp:posOffset>
                  </wp:positionH>
                  <wp:positionV relativeFrom="line">
                    <wp:posOffset>3438726</wp:posOffset>
                  </wp:positionV>
                  <wp:extent cx="34544" cy="40639"/>
                  <wp:effectExtent l="0" t="0" r="0" b="0"/>
                  <wp:wrapNone/>
                  <wp:docPr id="700" name="Picture 7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101315</wp:posOffset>
                  </wp:positionH>
                  <wp:positionV relativeFrom="line">
                    <wp:posOffset>3458538</wp:posOffset>
                  </wp:positionV>
                  <wp:extent cx="34544" cy="42163"/>
                  <wp:effectExtent l="0" t="0" r="0" b="0"/>
                  <wp:wrapNone/>
                  <wp:docPr id="701" name="Picture 7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Picture 70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329915</wp:posOffset>
                  </wp:positionH>
                  <wp:positionV relativeFrom="line">
                    <wp:posOffset>3461585</wp:posOffset>
                  </wp:positionV>
                  <wp:extent cx="34544" cy="40640"/>
                  <wp:effectExtent l="0" t="0" r="0" b="0"/>
                  <wp:wrapNone/>
                  <wp:docPr id="702" name="Picture 7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89124</wp:posOffset>
                  </wp:positionH>
                  <wp:positionV relativeFrom="line">
                    <wp:posOffset>3482922</wp:posOffset>
                  </wp:positionV>
                  <wp:extent cx="33019" cy="40639"/>
                  <wp:effectExtent l="0" t="0" r="0" b="0"/>
                  <wp:wrapNone/>
                  <wp:docPr id="703" name="Picture 7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Picture 70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317724</wp:posOffset>
                  </wp:positionH>
                  <wp:positionV relativeFrom="line">
                    <wp:posOffset>3484446</wp:posOffset>
                  </wp:positionV>
                  <wp:extent cx="33019" cy="42164"/>
                  <wp:effectExtent l="0" t="0" r="0" b="0"/>
                  <wp:wrapNone/>
                  <wp:docPr id="704" name="Picture 7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Picture 70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75407</wp:posOffset>
                  </wp:positionH>
                  <wp:positionV relativeFrom="line">
                    <wp:posOffset>3505782</wp:posOffset>
                  </wp:positionV>
                  <wp:extent cx="34544" cy="40639"/>
                  <wp:effectExtent l="0" t="0" r="0" b="0"/>
                  <wp:wrapNone/>
                  <wp:docPr id="705" name="Picture 7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Picture 70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304007</wp:posOffset>
                  </wp:positionH>
                  <wp:positionV relativeFrom="line">
                    <wp:posOffset>3508829</wp:posOffset>
                  </wp:positionV>
                  <wp:extent cx="34544" cy="40639"/>
                  <wp:effectExtent l="0" t="0" r="0" b="0"/>
                  <wp:wrapNone/>
                  <wp:docPr id="706" name="Picture 70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Picture 70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61691</wp:posOffset>
                  </wp:positionH>
                  <wp:positionV relativeFrom="line">
                    <wp:posOffset>3530166</wp:posOffset>
                  </wp:positionV>
                  <wp:extent cx="34544" cy="40639"/>
                  <wp:effectExtent l="0" t="0" r="0" b="0"/>
                  <wp:wrapNone/>
                  <wp:docPr id="707" name="Picture 70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290291</wp:posOffset>
                  </wp:positionH>
                  <wp:positionV relativeFrom="line">
                    <wp:posOffset>3531690</wp:posOffset>
                  </wp:positionV>
                  <wp:extent cx="34544" cy="40640"/>
                  <wp:effectExtent l="0" t="0" r="0" b="0"/>
                  <wp:wrapNone/>
                  <wp:docPr id="708" name="Picture 7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Picture 70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49499</wp:posOffset>
                  </wp:positionH>
                  <wp:positionV relativeFrom="line">
                    <wp:posOffset>3553026</wp:posOffset>
                  </wp:positionV>
                  <wp:extent cx="33020" cy="40639"/>
                  <wp:effectExtent l="0" t="0" r="0" b="0"/>
                  <wp:wrapNone/>
                  <wp:docPr id="709" name="Picture 7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Picture 70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276575</wp:posOffset>
                  </wp:positionH>
                  <wp:positionV relativeFrom="line">
                    <wp:posOffset>3556073</wp:posOffset>
                  </wp:positionV>
                  <wp:extent cx="34544" cy="40640"/>
                  <wp:effectExtent l="0" t="0" r="0" b="0"/>
                  <wp:wrapNone/>
                  <wp:docPr id="710" name="Picture 7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Picture 71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35783</wp:posOffset>
                  </wp:positionH>
                  <wp:positionV relativeFrom="line">
                    <wp:posOffset>3575886</wp:posOffset>
                  </wp:positionV>
                  <wp:extent cx="34544" cy="42163"/>
                  <wp:effectExtent l="0" t="0" r="0" b="0"/>
                  <wp:wrapNone/>
                  <wp:docPr id="711" name="Picture 7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Picture 71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265907</wp:posOffset>
                  </wp:positionH>
                  <wp:positionV relativeFrom="line">
                    <wp:posOffset>3578934</wp:posOffset>
                  </wp:positionV>
                  <wp:extent cx="37591" cy="43688"/>
                  <wp:effectExtent l="0" t="0" r="0" b="0"/>
                  <wp:wrapNone/>
                  <wp:docPr id="712" name="Picture 7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Picture 71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591" cy="4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22068</wp:posOffset>
                  </wp:positionH>
                  <wp:positionV relativeFrom="line">
                    <wp:posOffset>3600270</wp:posOffset>
                  </wp:positionV>
                  <wp:extent cx="34544" cy="40639"/>
                  <wp:effectExtent l="0" t="0" r="0" b="0"/>
                  <wp:wrapNone/>
                  <wp:docPr id="713" name="Picture 7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Picture 71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285719</wp:posOffset>
                  </wp:positionH>
                  <wp:positionV relativeFrom="line">
                    <wp:posOffset>3601794</wp:posOffset>
                  </wp:positionV>
                  <wp:extent cx="40640" cy="34543"/>
                  <wp:effectExtent l="0" t="0" r="0" b="0"/>
                  <wp:wrapNone/>
                  <wp:docPr id="714" name="Picture 7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Picture 71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310103</wp:posOffset>
                  </wp:positionH>
                  <wp:positionV relativeFrom="line">
                    <wp:posOffset>3615510</wp:posOffset>
                  </wp:positionV>
                  <wp:extent cx="40639" cy="34544"/>
                  <wp:effectExtent l="0" t="0" r="0" b="0"/>
                  <wp:wrapNone/>
                  <wp:docPr id="715" name="Picture 7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Picture 71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9875</wp:posOffset>
                  </wp:positionH>
                  <wp:positionV relativeFrom="line">
                    <wp:posOffset>3623130</wp:posOffset>
                  </wp:positionV>
                  <wp:extent cx="33020" cy="42163"/>
                  <wp:effectExtent l="0" t="0" r="0" b="0"/>
                  <wp:wrapNone/>
                  <wp:docPr id="716" name="Picture 7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Picture 71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332963</wp:posOffset>
                  </wp:positionH>
                  <wp:positionV relativeFrom="line">
                    <wp:posOffset>3627701</wp:posOffset>
                  </wp:positionV>
                  <wp:extent cx="40639" cy="34544"/>
                  <wp:effectExtent l="0" t="0" r="0" b="0"/>
                  <wp:wrapNone/>
                  <wp:docPr id="717" name="Picture 7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-3841</wp:posOffset>
                  </wp:positionH>
                  <wp:positionV relativeFrom="line">
                    <wp:posOffset>3647514</wp:posOffset>
                  </wp:positionV>
                  <wp:extent cx="34544" cy="40639"/>
                  <wp:effectExtent l="0" t="0" r="0" b="0"/>
                  <wp:wrapNone/>
                  <wp:docPr id="718" name="Picture 7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Picture 71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355824</wp:posOffset>
                  </wp:positionH>
                  <wp:positionV relativeFrom="line">
                    <wp:posOffset>3641418</wp:posOffset>
                  </wp:positionV>
                  <wp:extent cx="42164" cy="34544"/>
                  <wp:effectExtent l="0" t="0" r="0" b="0"/>
                  <wp:wrapNone/>
                  <wp:docPr id="719" name="Picture 7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Picture 71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380207</wp:posOffset>
                  </wp:positionH>
                  <wp:positionV relativeFrom="line">
                    <wp:posOffset>3655134</wp:posOffset>
                  </wp:positionV>
                  <wp:extent cx="40640" cy="34544"/>
                  <wp:effectExtent l="0" t="0" r="0" b="0"/>
                  <wp:wrapNone/>
                  <wp:docPr id="720" name="Picture 7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Picture 72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403067</wp:posOffset>
                  </wp:positionH>
                  <wp:positionV relativeFrom="line">
                    <wp:posOffset>3668850</wp:posOffset>
                  </wp:positionV>
                  <wp:extent cx="40640" cy="34544"/>
                  <wp:effectExtent l="0" t="0" r="0" b="0"/>
                  <wp:wrapNone/>
                  <wp:docPr id="721" name="Picture 7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Picture 72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425927</wp:posOffset>
                  </wp:positionH>
                  <wp:positionV relativeFrom="line">
                    <wp:posOffset>3682565</wp:posOffset>
                  </wp:positionV>
                  <wp:extent cx="42164" cy="34544"/>
                  <wp:effectExtent l="0" t="0" r="0" b="0"/>
                  <wp:wrapNone/>
                  <wp:docPr id="722" name="Picture 7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Picture 72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450312</wp:posOffset>
                  </wp:positionH>
                  <wp:positionV relativeFrom="line">
                    <wp:posOffset>3694758</wp:posOffset>
                  </wp:positionV>
                  <wp:extent cx="40640" cy="34543"/>
                  <wp:effectExtent l="0" t="0" r="0" b="0"/>
                  <wp:wrapNone/>
                  <wp:docPr id="723" name="Picture 7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473171</wp:posOffset>
                  </wp:positionH>
                  <wp:positionV relativeFrom="line">
                    <wp:posOffset>3708473</wp:posOffset>
                  </wp:positionV>
                  <wp:extent cx="40640" cy="34544"/>
                  <wp:effectExtent l="0" t="0" r="0" b="0"/>
                  <wp:wrapNone/>
                  <wp:docPr id="724" name="Picture 7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4834C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0" w:after="0" w:line="119" w:lineRule="exact"/>
              <w:ind w:left="208" w:right="-18" w:firstLine="0"/>
            </w:pPr>
            <w:r/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780A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2614" w:after="5124" w:line="119" w:lineRule="exact"/>
              <w:ind w:left="158" w:right="-18" w:firstLine="0"/>
            </w:pPr>
            <w:r>
              <w:drawing>
                <wp:anchor simplePos="0" relativeHeight="251660768" behindDoc="0" locked="0" layoutInCell="1" allowOverlap="1">
                  <wp:simplePos x="0" y="0"/>
                  <wp:positionH relativeFrom="page">
                    <wp:posOffset>426212</wp:posOffset>
                  </wp:positionH>
                  <wp:positionV relativeFrom="line">
                    <wp:posOffset>3300168</wp:posOffset>
                  </wp:positionV>
                  <wp:extent cx="308864" cy="199136"/>
                  <wp:effectExtent l="0" t="0" r="0" b="0"/>
                  <wp:wrapNone/>
                  <wp:docPr id="725" name="Picture 7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Picture 72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8864" cy="199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848" behindDoc="0" locked="0" layoutInCell="1" allowOverlap="1">
                  <wp:simplePos x="0" y="0"/>
                  <wp:positionH relativeFrom="page">
                    <wp:posOffset>150369</wp:posOffset>
                  </wp:positionH>
                  <wp:positionV relativeFrom="line">
                    <wp:posOffset>3339793</wp:posOffset>
                  </wp:positionV>
                  <wp:extent cx="584707" cy="211327"/>
                  <wp:effectExtent l="0" t="0" r="0" b="0"/>
                  <wp:wrapNone/>
                  <wp:docPr id="726" name="Picture 7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84707" cy="211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86360</wp:posOffset>
                  </wp:positionH>
                  <wp:positionV relativeFrom="line">
                    <wp:posOffset>4674817</wp:posOffset>
                  </wp:positionV>
                  <wp:extent cx="51308" cy="39115"/>
                  <wp:effectExtent l="0" t="0" r="0" b="0"/>
                  <wp:wrapNone/>
                  <wp:docPr id="727" name="Picture 7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Picture 72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308" cy="3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121412</wp:posOffset>
                  </wp:positionH>
                  <wp:positionV relativeFrom="line">
                    <wp:posOffset>4688532</wp:posOffset>
                  </wp:positionV>
                  <wp:extent cx="40640" cy="34544"/>
                  <wp:effectExtent l="0" t="0" r="0" b="0"/>
                  <wp:wrapNone/>
                  <wp:docPr id="728" name="Picture 7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Picture 72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74169</wp:posOffset>
                  </wp:positionH>
                  <wp:positionV relativeFrom="line">
                    <wp:posOffset>4696153</wp:posOffset>
                  </wp:positionV>
                  <wp:extent cx="33019" cy="40639"/>
                  <wp:effectExtent l="0" t="0" r="0" b="0"/>
                  <wp:wrapNone/>
                  <wp:docPr id="729" name="Picture 7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Picture 72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144272</wp:posOffset>
                  </wp:positionH>
                  <wp:positionV relativeFrom="line">
                    <wp:posOffset>4702249</wp:posOffset>
                  </wp:positionV>
                  <wp:extent cx="40640" cy="34544"/>
                  <wp:effectExtent l="0" t="0" r="0" b="0"/>
                  <wp:wrapNone/>
                  <wp:docPr id="730" name="Picture 7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Picture 73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-11176</wp:posOffset>
                  </wp:positionH>
                  <wp:positionV relativeFrom="line">
                    <wp:posOffset>4723585</wp:posOffset>
                  </wp:positionV>
                  <wp:extent cx="40640" cy="34544"/>
                  <wp:effectExtent l="0" t="0" r="0" b="0"/>
                  <wp:wrapNone/>
                  <wp:docPr id="731" name="Picture 7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Picture 73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60452</wp:posOffset>
                  </wp:positionH>
                  <wp:positionV relativeFrom="line">
                    <wp:posOffset>4719013</wp:posOffset>
                  </wp:positionV>
                  <wp:extent cx="34543" cy="42163"/>
                  <wp:effectExtent l="0" t="0" r="0" b="0"/>
                  <wp:wrapNone/>
                  <wp:docPr id="732" name="Picture 7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Picture 73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167133</wp:posOffset>
                  </wp:positionH>
                  <wp:positionV relativeFrom="line">
                    <wp:posOffset>4715965</wp:posOffset>
                  </wp:positionV>
                  <wp:extent cx="43688" cy="43688"/>
                  <wp:effectExtent l="0" t="0" r="0" b="0"/>
                  <wp:wrapNone/>
                  <wp:docPr id="733" name="Picture 7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Picture 73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688" cy="4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11684</wp:posOffset>
                  </wp:positionH>
                  <wp:positionV relativeFrom="line">
                    <wp:posOffset>4737301</wp:posOffset>
                  </wp:positionV>
                  <wp:extent cx="40640" cy="34544"/>
                  <wp:effectExtent l="0" t="0" r="0" b="0"/>
                  <wp:wrapNone/>
                  <wp:docPr id="734" name="Picture 7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Picture 73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4743396</wp:posOffset>
                  </wp:positionV>
                  <wp:extent cx="46735" cy="39116"/>
                  <wp:effectExtent l="0" t="0" r="0" b="0"/>
                  <wp:wrapNone/>
                  <wp:docPr id="735" name="Picture 7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Picture 73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6735" cy="39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167133</wp:posOffset>
                  </wp:positionH>
                  <wp:positionV relativeFrom="line">
                    <wp:posOffset>4741873</wp:posOffset>
                  </wp:positionV>
                  <wp:extent cx="34543" cy="40639"/>
                  <wp:effectExtent l="0" t="0" r="0" b="0"/>
                  <wp:wrapNone/>
                  <wp:docPr id="736" name="Picture 7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Picture 73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153416</wp:posOffset>
                  </wp:positionH>
                  <wp:positionV relativeFrom="line">
                    <wp:posOffset>4764732</wp:posOffset>
                  </wp:positionV>
                  <wp:extent cx="34543" cy="40640"/>
                  <wp:effectExtent l="0" t="0" r="0" b="0"/>
                  <wp:wrapNone/>
                  <wp:docPr id="737" name="Picture 7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Picture 73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141224</wp:posOffset>
                  </wp:positionH>
                  <wp:positionV relativeFrom="line">
                    <wp:posOffset>4787593</wp:posOffset>
                  </wp:positionV>
                  <wp:extent cx="33020" cy="42163"/>
                  <wp:effectExtent l="0" t="0" r="0" b="0"/>
                  <wp:wrapNone/>
                  <wp:docPr id="738" name="Picture 7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20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127509</wp:posOffset>
                  </wp:positionH>
                  <wp:positionV relativeFrom="line">
                    <wp:posOffset>4811977</wp:posOffset>
                  </wp:positionV>
                  <wp:extent cx="34543" cy="40640"/>
                  <wp:effectExtent l="0" t="0" r="0" b="0"/>
                  <wp:wrapNone/>
                  <wp:docPr id="739" name="Picture 7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113793</wp:posOffset>
                  </wp:positionH>
                  <wp:positionV relativeFrom="line">
                    <wp:posOffset>4834837</wp:posOffset>
                  </wp:positionV>
                  <wp:extent cx="34543" cy="40639"/>
                  <wp:effectExtent l="0" t="0" r="0" b="0"/>
                  <wp:wrapNone/>
                  <wp:docPr id="740" name="Picture 7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Picture 74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104648</wp:posOffset>
                  </wp:positionH>
                  <wp:positionV relativeFrom="line">
                    <wp:posOffset>4859221</wp:posOffset>
                  </wp:positionV>
                  <wp:extent cx="42164" cy="42163"/>
                  <wp:effectExtent l="0" t="0" r="0" b="0"/>
                  <wp:wrapNone/>
                  <wp:docPr id="741" name="Picture 7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Picture 74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129033</wp:posOffset>
                  </wp:positionH>
                  <wp:positionV relativeFrom="line">
                    <wp:posOffset>4880557</wp:posOffset>
                  </wp:positionV>
                  <wp:extent cx="40639" cy="34544"/>
                  <wp:effectExtent l="0" t="0" r="0" b="0"/>
                  <wp:wrapNone/>
                  <wp:docPr id="742" name="Picture 7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Picture 74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151893</wp:posOffset>
                  </wp:positionH>
                  <wp:positionV relativeFrom="line">
                    <wp:posOffset>4894273</wp:posOffset>
                  </wp:positionV>
                  <wp:extent cx="40640" cy="33019"/>
                  <wp:effectExtent l="0" t="0" r="0" b="0"/>
                  <wp:wrapNone/>
                  <wp:docPr id="743" name="Picture 7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Picture 74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176276</wp:posOffset>
                  </wp:positionH>
                  <wp:positionV relativeFrom="line">
                    <wp:posOffset>4906465</wp:posOffset>
                  </wp:positionV>
                  <wp:extent cx="40640" cy="34544"/>
                  <wp:effectExtent l="0" t="0" r="0" b="0"/>
                  <wp:wrapNone/>
                  <wp:docPr id="744" name="Picture 7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Picture 74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223521</wp:posOffset>
                  </wp:positionH>
                  <wp:positionV relativeFrom="line">
                    <wp:posOffset>4906465</wp:posOffset>
                  </wp:positionV>
                  <wp:extent cx="29971" cy="33019"/>
                  <wp:effectExtent l="0" t="0" r="0" b="0"/>
                  <wp:wrapNone/>
                  <wp:docPr id="745" name="Picture 7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Picture 74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9971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228093</wp:posOffset>
                  </wp:positionH>
                  <wp:positionV relativeFrom="line">
                    <wp:posOffset>4906465</wp:posOffset>
                  </wp:positionV>
                  <wp:extent cx="34543" cy="29972"/>
                  <wp:effectExtent l="0" t="0" r="0" b="0"/>
                  <wp:wrapNone/>
                  <wp:docPr id="746" name="Picture 7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Picture 74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29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199136</wp:posOffset>
                  </wp:positionH>
                  <wp:positionV relativeFrom="line">
                    <wp:posOffset>4920181</wp:posOffset>
                  </wp:positionV>
                  <wp:extent cx="45211" cy="34543"/>
                  <wp:effectExtent l="0" t="0" r="0" b="0"/>
                  <wp:wrapNone/>
                  <wp:docPr id="747" name="Picture 7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Picture 74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211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244857</wp:posOffset>
                  </wp:positionH>
                  <wp:positionV relativeFrom="line">
                    <wp:posOffset>4915609</wp:posOffset>
                  </wp:positionV>
                  <wp:extent cx="40639" cy="34544"/>
                  <wp:effectExtent l="0" t="0" r="0" b="0"/>
                  <wp:wrapNone/>
                  <wp:docPr id="748" name="Picture 7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Picture 74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267716</wp:posOffset>
                  </wp:positionH>
                  <wp:positionV relativeFrom="line">
                    <wp:posOffset>4929324</wp:posOffset>
                  </wp:positionV>
                  <wp:extent cx="42164" cy="33020"/>
                  <wp:effectExtent l="0" t="0" r="0" b="0"/>
                  <wp:wrapNone/>
                  <wp:docPr id="749" name="Picture 7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Picture 74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292100</wp:posOffset>
                  </wp:positionH>
                  <wp:positionV relativeFrom="line">
                    <wp:posOffset>4941517</wp:posOffset>
                  </wp:positionV>
                  <wp:extent cx="40640" cy="34543"/>
                  <wp:effectExtent l="0" t="0" r="0" b="0"/>
                  <wp:wrapNone/>
                  <wp:docPr id="750" name="Picture 7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Picture 75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385064</wp:posOffset>
                  </wp:positionH>
                  <wp:positionV relativeFrom="line">
                    <wp:posOffset>4946088</wp:posOffset>
                  </wp:positionV>
                  <wp:extent cx="45211" cy="42164"/>
                  <wp:effectExtent l="0" t="0" r="0" b="0"/>
                  <wp:wrapNone/>
                  <wp:docPr id="751" name="Picture 7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211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314960</wp:posOffset>
                  </wp:positionH>
                  <wp:positionV relativeFrom="line">
                    <wp:posOffset>4955232</wp:posOffset>
                  </wp:positionV>
                  <wp:extent cx="40640" cy="34544"/>
                  <wp:effectExtent l="0" t="0" r="0" b="0"/>
                  <wp:wrapNone/>
                  <wp:docPr id="752" name="Picture 7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Picture 75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412496</wp:posOffset>
                  </wp:positionH>
                  <wp:positionV relativeFrom="line">
                    <wp:posOffset>4956757</wp:posOffset>
                  </wp:positionV>
                  <wp:extent cx="36068" cy="43688"/>
                  <wp:effectExtent l="0" t="0" r="0" b="0"/>
                  <wp:wrapNone/>
                  <wp:docPr id="753" name="Picture 7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Picture 75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068" cy="4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339345</wp:posOffset>
                  </wp:positionH>
                  <wp:positionV relativeFrom="line">
                    <wp:posOffset>4968949</wp:posOffset>
                  </wp:positionV>
                  <wp:extent cx="40639" cy="34544"/>
                  <wp:effectExtent l="0" t="0" r="0" b="0"/>
                  <wp:wrapNone/>
                  <wp:docPr id="754" name="Picture 7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Picture 75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362204</wp:posOffset>
                  </wp:positionH>
                  <wp:positionV relativeFrom="line">
                    <wp:posOffset>4970473</wp:posOffset>
                  </wp:positionV>
                  <wp:extent cx="43688" cy="42163"/>
                  <wp:effectExtent l="0" t="0" r="0" b="0"/>
                  <wp:wrapNone/>
                  <wp:docPr id="755" name="Picture 7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Picture 75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688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780P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BABABA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</w:tr>
      <w:tr>
        <w:trPr>
          <w:trHeight w:hRule="exact" w:val="1550"/>
        </w:trPr>
        <w:tc>
          <w:tcPr>
            <w:tcW w:w="536" w:type="dxa"/>
            <w:vMerge/>
            <w:tcBorders>
              <w:top w:val="nil"/>
              <w:left w:val="single" w:sz="4" w:space="0" w:color="BABABA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902" w:type="dxa"/>
            <w:vMerge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536" w:type="dxa"/>
            <w:vMerge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1137" w:type="dxa"/>
            <w:vMerge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1687" w:type="dxa"/>
            <w:vMerge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548" w:type="dxa"/>
            <w:vMerge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474" w:type="dxa"/>
            <w:vMerge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>
              <w:drawing>
                <wp:anchor simplePos="0" relativeHeight="251658970" behindDoc="0" locked="0" layoutInCell="1" allowOverlap="1">
                  <wp:simplePos x="0" y="0"/>
                  <wp:positionH relativeFrom="page">
                    <wp:posOffset>34647</wp:posOffset>
                  </wp:positionH>
                  <wp:positionV relativeFrom="paragraph">
                    <wp:posOffset>-8906977</wp:posOffset>
                  </wp:positionV>
                  <wp:extent cx="715198" cy="218852"/>
                  <wp:effectExtent l="0" t="0" r="0" b="0"/>
                  <wp:wrapNone/>
                  <wp:docPr id="756" name="Freeform 75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-3876315" flipH="0" flipV="0">
                            <a:off x="5410640" y="-8906977"/>
                            <a:ext cx="600898" cy="1045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eastAsia="Times New Roman" w:cs="Times New Roman"/>
                                  <w:color w:val="010302"/>
                                </w:rPr>
                                <w:spacing w:before="0" w:after="0" w:line="164" w:lineRule="exact"/>
                                <w:ind w:left="0" w:right="0" w:firstLine="0"/>
                              </w:pPr>
                              <w:r>
                                <w:rPr baseline="0" dirty="0"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  <w:lang w:val="it-IT" w:bidi="it-IT"/>
                                </w:rPr>
                                <w:t>Mapp. 6790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7"/>
                                  <w:szCs w:val="17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449" w:type="dxa"/>
            <w:vMerge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  <w:tc>
          <w:tcPr>
            <w:tcW w:w="1562" w:type="dxa"/>
            <w:gridSpan w:val="3"/>
            <w:tcBorders>
              <w:top w:val="nil"/>
              <w:left w:val="nil"/>
              <w:bottom w:val="single" w:sz="4" w:space="0" w:color="BABABA"/>
              <w:right w:val="nil"/>
            </w:tcBorders>
          </w:tcPr>
          <w:p>
            <w:pPr>
              <w:rPr>
                <w:rFonts w:ascii="Times New Roman" w:hAnsi="Times New Roman" w:eastAsia="Times New Roman" w:cs="Times New Roman"/>
                <w:color w:val="010302"/>
              </w:rPr>
              <w:spacing w:before="0" w:after="1440" w:line="240" w:lineRule="auto"/>
              <w:ind w:left="568" w:right="-18" w:firstLine="0"/>
            </w:pPr>
            <w:r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912083</wp:posOffset>
                  </wp:positionH>
                  <wp:positionV relativeFrom="line">
                    <wp:posOffset>-7165</wp:posOffset>
                  </wp:positionV>
                  <wp:extent cx="34543" cy="42163"/>
                  <wp:effectExtent l="0" t="0" r="0" b="0"/>
                  <wp:wrapNone/>
                  <wp:docPr id="757" name="Picture 7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Picture 75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898367</wp:posOffset>
                  </wp:positionH>
                  <wp:positionV relativeFrom="line">
                    <wp:posOffset>17219</wp:posOffset>
                  </wp:positionV>
                  <wp:extent cx="34544" cy="40639"/>
                  <wp:effectExtent l="0" t="0" r="0" b="0"/>
                  <wp:wrapNone/>
                  <wp:docPr id="758" name="Picture 7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Picture 75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884652</wp:posOffset>
                  </wp:positionH>
                  <wp:positionV relativeFrom="line">
                    <wp:posOffset>40079</wp:posOffset>
                  </wp:positionV>
                  <wp:extent cx="34543" cy="40639"/>
                  <wp:effectExtent l="0" t="0" r="0" b="0"/>
                  <wp:wrapNone/>
                  <wp:docPr id="759" name="Picture 7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Picture 75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870935</wp:posOffset>
                  </wp:positionH>
                  <wp:positionV relativeFrom="line">
                    <wp:posOffset>62938</wp:posOffset>
                  </wp:positionV>
                  <wp:extent cx="34543" cy="40640"/>
                  <wp:effectExtent l="0" t="0" r="0" b="0"/>
                  <wp:wrapNone/>
                  <wp:docPr id="760" name="Picture 7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Picture 76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8351</wp:posOffset>
                  </wp:positionH>
                  <wp:positionV relativeFrom="line">
                    <wp:posOffset>82751</wp:posOffset>
                  </wp:positionV>
                  <wp:extent cx="42164" cy="34543"/>
                  <wp:effectExtent l="0" t="0" r="0" b="0"/>
                  <wp:wrapNone/>
                  <wp:docPr id="761" name="Picture 7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Picture 76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857219</wp:posOffset>
                  </wp:positionH>
                  <wp:positionV relativeFrom="line">
                    <wp:posOffset>87322</wp:posOffset>
                  </wp:positionV>
                  <wp:extent cx="34544" cy="40640"/>
                  <wp:effectExtent l="0" t="0" r="0" b="0"/>
                  <wp:wrapNone/>
                  <wp:docPr id="762" name="Picture 7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Picture 76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32735</wp:posOffset>
                  </wp:positionH>
                  <wp:positionV relativeFrom="line">
                    <wp:posOffset>96466</wp:posOffset>
                  </wp:positionV>
                  <wp:extent cx="40639" cy="34544"/>
                  <wp:effectExtent l="0" t="0" r="0" b="0"/>
                  <wp:wrapNone/>
                  <wp:docPr id="763" name="Picture 7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Picture 76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55595</wp:posOffset>
                  </wp:positionH>
                  <wp:positionV relativeFrom="line">
                    <wp:posOffset>110183</wp:posOffset>
                  </wp:positionV>
                  <wp:extent cx="42164" cy="33019"/>
                  <wp:effectExtent l="0" t="0" r="0" b="0"/>
                  <wp:wrapNone/>
                  <wp:docPr id="764" name="Picture 7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Picture 76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843503</wp:posOffset>
                  </wp:positionH>
                  <wp:positionV relativeFrom="line">
                    <wp:posOffset>110183</wp:posOffset>
                  </wp:positionV>
                  <wp:extent cx="34544" cy="40639"/>
                  <wp:effectExtent l="0" t="0" r="0" b="0"/>
                  <wp:wrapNone/>
                  <wp:docPr id="765" name="Picture 7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Picture 76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79979</wp:posOffset>
                  </wp:positionH>
                  <wp:positionV relativeFrom="line">
                    <wp:posOffset>122375</wp:posOffset>
                  </wp:positionV>
                  <wp:extent cx="40639" cy="34544"/>
                  <wp:effectExtent l="0" t="0" r="0" b="0"/>
                  <wp:wrapNone/>
                  <wp:docPr id="766" name="Picture 7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Picture 76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102839</wp:posOffset>
                  </wp:positionH>
                  <wp:positionV relativeFrom="line">
                    <wp:posOffset>136091</wp:posOffset>
                  </wp:positionV>
                  <wp:extent cx="40640" cy="34544"/>
                  <wp:effectExtent l="0" t="0" r="0" b="0"/>
                  <wp:wrapNone/>
                  <wp:docPr id="767" name="Picture 7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Picture 76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829788</wp:posOffset>
                  </wp:positionH>
                  <wp:positionV relativeFrom="line">
                    <wp:posOffset>133043</wp:posOffset>
                  </wp:positionV>
                  <wp:extent cx="34543" cy="40639"/>
                  <wp:effectExtent l="0" t="0" r="0" b="0"/>
                  <wp:wrapNone/>
                  <wp:docPr id="768" name="Picture 7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Picture 76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127224</wp:posOffset>
                  </wp:positionH>
                  <wp:positionV relativeFrom="line">
                    <wp:posOffset>149807</wp:posOffset>
                  </wp:positionV>
                  <wp:extent cx="40639" cy="34544"/>
                  <wp:effectExtent l="0" t="0" r="0" b="0"/>
                  <wp:wrapNone/>
                  <wp:docPr id="769" name="Picture 7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Picture 76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150083</wp:posOffset>
                  </wp:positionH>
                  <wp:positionV relativeFrom="line">
                    <wp:posOffset>161999</wp:posOffset>
                  </wp:positionV>
                  <wp:extent cx="40640" cy="34544"/>
                  <wp:effectExtent l="0" t="0" r="0" b="0"/>
                  <wp:wrapNone/>
                  <wp:docPr id="770" name="Picture 7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Picture 77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816071</wp:posOffset>
                  </wp:positionH>
                  <wp:positionV relativeFrom="line">
                    <wp:posOffset>155902</wp:posOffset>
                  </wp:positionV>
                  <wp:extent cx="34543" cy="42163"/>
                  <wp:effectExtent l="0" t="0" r="0" b="0"/>
                  <wp:wrapNone/>
                  <wp:docPr id="771" name="Picture 7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Picture 77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172943</wp:posOffset>
                  </wp:positionH>
                  <wp:positionV relativeFrom="line">
                    <wp:posOffset>175715</wp:posOffset>
                  </wp:positionV>
                  <wp:extent cx="42164" cy="34543"/>
                  <wp:effectExtent l="0" t="0" r="0" b="0"/>
                  <wp:wrapNone/>
                  <wp:docPr id="772" name="Picture 7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Picture 77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802355</wp:posOffset>
                  </wp:positionH>
                  <wp:positionV relativeFrom="line">
                    <wp:posOffset>180287</wp:posOffset>
                  </wp:positionV>
                  <wp:extent cx="34544" cy="40639"/>
                  <wp:effectExtent l="0" t="0" r="0" b="0"/>
                  <wp:wrapNone/>
                  <wp:docPr id="773" name="Picture 7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Picture 77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197327</wp:posOffset>
                  </wp:positionH>
                  <wp:positionV relativeFrom="line">
                    <wp:posOffset>189430</wp:posOffset>
                  </wp:positionV>
                  <wp:extent cx="40640" cy="34544"/>
                  <wp:effectExtent l="0" t="0" r="0" b="0"/>
                  <wp:wrapNone/>
                  <wp:docPr id="774" name="Picture 7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Picture 77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220187</wp:posOffset>
                  </wp:positionH>
                  <wp:positionV relativeFrom="line">
                    <wp:posOffset>203147</wp:posOffset>
                  </wp:positionV>
                  <wp:extent cx="42164" cy="33019"/>
                  <wp:effectExtent l="0" t="0" r="0" b="0"/>
                  <wp:wrapNone/>
                  <wp:docPr id="775" name="Picture 7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Picture 77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790164</wp:posOffset>
                  </wp:positionH>
                  <wp:positionV relativeFrom="line">
                    <wp:posOffset>203147</wp:posOffset>
                  </wp:positionV>
                  <wp:extent cx="33019" cy="40639"/>
                  <wp:effectExtent l="0" t="0" r="0" b="0"/>
                  <wp:wrapNone/>
                  <wp:docPr id="776" name="Picture 7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Picture 77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19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244571</wp:posOffset>
                  </wp:positionH>
                  <wp:positionV relativeFrom="line">
                    <wp:posOffset>215338</wp:posOffset>
                  </wp:positionV>
                  <wp:extent cx="40640" cy="34544"/>
                  <wp:effectExtent l="0" t="0" r="0" b="0"/>
                  <wp:wrapNone/>
                  <wp:docPr id="777" name="Picture 7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Picture 77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267431</wp:posOffset>
                  </wp:positionH>
                  <wp:positionV relativeFrom="line">
                    <wp:posOffset>229055</wp:posOffset>
                  </wp:positionV>
                  <wp:extent cx="40640" cy="34544"/>
                  <wp:effectExtent l="0" t="0" r="0" b="0"/>
                  <wp:wrapNone/>
                  <wp:docPr id="778" name="Picture 7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Picture 77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776447</wp:posOffset>
                  </wp:positionH>
                  <wp:positionV relativeFrom="line">
                    <wp:posOffset>226007</wp:posOffset>
                  </wp:positionV>
                  <wp:extent cx="34543" cy="42163"/>
                  <wp:effectExtent l="0" t="0" r="0" b="0"/>
                  <wp:wrapNone/>
                  <wp:docPr id="779" name="Picture 7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Picture 77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290291</wp:posOffset>
                  </wp:positionH>
                  <wp:positionV relativeFrom="line">
                    <wp:posOffset>242771</wp:posOffset>
                  </wp:positionV>
                  <wp:extent cx="42164" cy="34544"/>
                  <wp:effectExtent l="0" t="0" r="0" b="0"/>
                  <wp:wrapNone/>
                  <wp:docPr id="780" name="Picture 7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Picture 78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314675</wp:posOffset>
                  </wp:positionH>
                  <wp:positionV relativeFrom="line">
                    <wp:posOffset>254963</wp:posOffset>
                  </wp:positionV>
                  <wp:extent cx="40640" cy="34544"/>
                  <wp:effectExtent l="0" t="0" r="0" b="0"/>
                  <wp:wrapNone/>
                  <wp:docPr id="781" name="Picture 7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Picture 78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762731</wp:posOffset>
                  </wp:positionH>
                  <wp:positionV relativeFrom="line">
                    <wp:posOffset>250391</wp:posOffset>
                  </wp:positionV>
                  <wp:extent cx="34544" cy="40639"/>
                  <wp:effectExtent l="0" t="0" r="0" b="0"/>
                  <wp:wrapNone/>
                  <wp:docPr id="782" name="Picture 7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Picture 78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337535</wp:posOffset>
                  </wp:positionH>
                  <wp:positionV relativeFrom="line">
                    <wp:posOffset>268679</wp:posOffset>
                  </wp:positionV>
                  <wp:extent cx="42164" cy="34543"/>
                  <wp:effectExtent l="0" t="0" r="0" b="0"/>
                  <wp:wrapNone/>
                  <wp:docPr id="783" name="Picture 7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749015</wp:posOffset>
                  </wp:positionH>
                  <wp:positionV relativeFrom="line">
                    <wp:posOffset>273251</wp:posOffset>
                  </wp:positionV>
                  <wp:extent cx="34544" cy="40639"/>
                  <wp:effectExtent l="0" t="0" r="0" b="0"/>
                  <wp:wrapNone/>
                  <wp:docPr id="784" name="Picture 7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Picture 78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361919</wp:posOffset>
                  </wp:positionH>
                  <wp:positionV relativeFrom="line">
                    <wp:posOffset>282394</wp:posOffset>
                  </wp:positionV>
                  <wp:extent cx="40640" cy="34544"/>
                  <wp:effectExtent l="0" t="0" r="0" b="0"/>
                  <wp:wrapNone/>
                  <wp:docPr id="785" name="Picture 7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384779</wp:posOffset>
                  </wp:positionH>
                  <wp:positionV relativeFrom="line">
                    <wp:posOffset>296111</wp:posOffset>
                  </wp:positionV>
                  <wp:extent cx="40640" cy="33019"/>
                  <wp:effectExtent l="0" t="0" r="0" b="0"/>
                  <wp:wrapNone/>
                  <wp:docPr id="786" name="Picture 7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Picture 78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735300</wp:posOffset>
                  </wp:positionH>
                  <wp:positionV relativeFrom="line">
                    <wp:posOffset>296111</wp:posOffset>
                  </wp:positionV>
                  <wp:extent cx="34543" cy="40640"/>
                  <wp:effectExtent l="0" t="0" r="0" b="0"/>
                  <wp:wrapNone/>
                  <wp:docPr id="787" name="Picture 7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Picture 78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409164</wp:posOffset>
                  </wp:positionH>
                  <wp:positionV relativeFrom="line">
                    <wp:posOffset>308302</wp:posOffset>
                  </wp:positionV>
                  <wp:extent cx="40639" cy="34544"/>
                  <wp:effectExtent l="0" t="0" r="0" b="0"/>
                  <wp:wrapNone/>
                  <wp:docPr id="788" name="Picture 7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39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432024</wp:posOffset>
                  </wp:positionH>
                  <wp:positionV relativeFrom="line">
                    <wp:posOffset>322019</wp:posOffset>
                  </wp:positionV>
                  <wp:extent cx="40640" cy="34544"/>
                  <wp:effectExtent l="0" t="0" r="0" b="0"/>
                  <wp:wrapNone/>
                  <wp:docPr id="789" name="Picture 7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Picture 78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721583</wp:posOffset>
                  </wp:positionH>
                  <wp:positionV relativeFrom="line">
                    <wp:posOffset>320494</wp:posOffset>
                  </wp:positionV>
                  <wp:extent cx="34543" cy="40640"/>
                  <wp:effectExtent l="0" t="0" r="0" b="0"/>
                  <wp:wrapNone/>
                  <wp:docPr id="790" name="Picture 7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Picture 79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454883</wp:posOffset>
                  </wp:positionH>
                  <wp:positionV relativeFrom="line">
                    <wp:posOffset>335735</wp:posOffset>
                  </wp:positionV>
                  <wp:extent cx="42164" cy="34544"/>
                  <wp:effectExtent l="0" t="0" r="0" b="0"/>
                  <wp:wrapNone/>
                  <wp:docPr id="791" name="Picture 7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Picture 79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479267</wp:posOffset>
                  </wp:positionH>
                  <wp:positionV relativeFrom="line">
                    <wp:posOffset>349451</wp:posOffset>
                  </wp:positionV>
                  <wp:extent cx="40640" cy="33019"/>
                  <wp:effectExtent l="0" t="0" r="0" b="0"/>
                  <wp:wrapNone/>
                  <wp:docPr id="792" name="Picture 7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Picture 79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707867</wp:posOffset>
                  </wp:positionH>
                  <wp:positionV relativeFrom="line">
                    <wp:posOffset>343355</wp:posOffset>
                  </wp:positionV>
                  <wp:extent cx="34544" cy="40640"/>
                  <wp:effectExtent l="0" t="0" r="0" b="0"/>
                  <wp:wrapNone/>
                  <wp:docPr id="793" name="Picture 7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Picture 79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502127</wp:posOffset>
                  </wp:positionH>
                  <wp:positionV relativeFrom="line">
                    <wp:posOffset>361643</wp:posOffset>
                  </wp:positionV>
                  <wp:extent cx="42164" cy="34543"/>
                  <wp:effectExtent l="0" t="0" r="0" b="0"/>
                  <wp:wrapNone/>
                  <wp:docPr id="794" name="Picture 7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Picture 79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694152</wp:posOffset>
                  </wp:positionH>
                  <wp:positionV relativeFrom="line">
                    <wp:posOffset>366215</wp:posOffset>
                  </wp:positionV>
                  <wp:extent cx="34543" cy="40639"/>
                  <wp:effectExtent l="0" t="0" r="0" b="0"/>
                  <wp:wrapNone/>
                  <wp:docPr id="795" name="Picture 7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526512</wp:posOffset>
                  </wp:positionH>
                  <wp:positionV relativeFrom="line">
                    <wp:posOffset>375359</wp:posOffset>
                  </wp:positionV>
                  <wp:extent cx="40640" cy="34543"/>
                  <wp:effectExtent l="0" t="0" r="0" b="0"/>
                  <wp:wrapNone/>
                  <wp:docPr id="796" name="Picture 7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Picture 796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549371</wp:posOffset>
                  </wp:positionH>
                  <wp:positionV relativeFrom="line">
                    <wp:posOffset>389075</wp:posOffset>
                  </wp:positionV>
                  <wp:extent cx="40640" cy="33020"/>
                  <wp:effectExtent l="0" t="0" r="0" b="0"/>
                  <wp:wrapNone/>
                  <wp:docPr id="797" name="Picture 7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Picture 79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680435</wp:posOffset>
                  </wp:positionH>
                  <wp:positionV relativeFrom="line">
                    <wp:posOffset>389075</wp:posOffset>
                  </wp:positionV>
                  <wp:extent cx="34543" cy="42163"/>
                  <wp:effectExtent l="0" t="0" r="0" b="0"/>
                  <wp:wrapNone/>
                  <wp:docPr id="798" name="Picture 7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Picture 798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3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573755</wp:posOffset>
                  </wp:positionH>
                  <wp:positionV relativeFrom="line">
                    <wp:posOffset>401267</wp:posOffset>
                  </wp:positionV>
                  <wp:extent cx="40640" cy="34543"/>
                  <wp:effectExtent l="0" t="0" r="0" b="0"/>
                  <wp:wrapNone/>
                  <wp:docPr id="799" name="Picture 7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Picture 799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596615</wp:posOffset>
                  </wp:positionH>
                  <wp:positionV relativeFrom="line">
                    <wp:posOffset>414983</wp:posOffset>
                  </wp:positionV>
                  <wp:extent cx="40640" cy="34544"/>
                  <wp:effectExtent l="0" t="0" r="0" b="0"/>
                  <wp:wrapNone/>
                  <wp:docPr id="800" name="Picture 8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Picture 800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40" cy="3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666719</wp:posOffset>
                  </wp:positionH>
                  <wp:positionV relativeFrom="line">
                    <wp:posOffset>413459</wp:posOffset>
                  </wp:positionV>
                  <wp:extent cx="34544" cy="40640"/>
                  <wp:effectExtent l="0" t="0" r="0" b="0"/>
                  <wp:wrapNone/>
                  <wp:docPr id="801" name="Picture 8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544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619476</wp:posOffset>
                  </wp:positionH>
                  <wp:positionV relativeFrom="line">
                    <wp:posOffset>428699</wp:posOffset>
                  </wp:positionV>
                  <wp:extent cx="42164" cy="34543"/>
                  <wp:effectExtent l="0" t="0" r="0" b="0"/>
                  <wp:wrapNone/>
                  <wp:docPr id="802" name="Picture 8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Picture 802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164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643859</wp:posOffset>
                  </wp:positionH>
                  <wp:positionV relativeFrom="line">
                    <wp:posOffset>436319</wp:posOffset>
                  </wp:positionV>
                  <wp:extent cx="43688" cy="37591"/>
                  <wp:effectExtent l="0" t="0" r="0" b="0"/>
                  <wp:wrapNone/>
                  <wp:docPr id="803" name="Picture 8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Picture 803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688" cy="3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Century Gothic" w:hAnsi="Century Gothic" w:eastAsia="Century Gothic" w:cs="Century Gothic"/>
                <w:color w:val="000000"/>
                <w:sz w:val="12"/>
                <w:szCs w:val="12"/>
                <w:lang w:val="it-IT" w:bidi="it-IT"/>
              </w:rPr>
              <w:t>461101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</w:rPr>
              <w:t> </w:t>
            </w:r>
            <w:r/>
            <w:r/>
          </w:p>
        </w:tc>
        <w:tc>
          <w:tcPr>
            <w:tcW w:w="371" w:type="dxa"/>
            <w:vMerge/>
            <w:tcBorders>
              <w:top w:val="nil"/>
              <w:left w:val="nil"/>
              <w:bottom w:val="single" w:sz="4" w:space="0" w:color="BABABA"/>
              <w:right w:val="single" w:sz="4" w:space="0" w:color="BABABA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it-IT"/>
        </w:rPr>
        <w:sectPr>
          <w:type w:val="continuous"/>
          <w:pgSz w:w="11900" w:h="16840"/>
          <w:pgMar w:top="123" w:right="266" w:bottom="132" w:left="260" w:header="708" w:footer="708" w:gutter="0"/>
          <w:docGrid w:linePitch="360"/>
        </w:sectPr>
      </w:pPr>
    </w:p>
    <w:p>
      <w:r/>
    </w:p>
    <w:sectPr>
      <w:type w:val="continuous"/>
      <w:pgSz w:w="11900" w:h="16840"/>
      <w:pgMar w:top="123" w:right="266" w:bottom="132" w:left="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1"/>
    </w:pPr>
    <w:rPr>
      <w:rFonts w:ascii="Arial" w:hAnsi="Arial" w:eastAsia="Arial" w:cs="Arial"/>
      <w:sz w:val="28"/>
      <w:szCs w:val="28"/>
      <w:lang w:val="en-US" w:eastAsia="en-US" w:bidi="ar-SA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hyperlink" TargetMode="External" Target="mailto:servizi.urbani@bellinzona.ch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0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230" Type="http://schemas.openxmlformats.org/officeDocument/2006/relationships/image" Target="media/image230.png"/><Relationship Id="rId231" Type="http://schemas.openxmlformats.org/officeDocument/2006/relationships/image" Target="media/image231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36" Type="http://schemas.openxmlformats.org/officeDocument/2006/relationships/image" Target="media/image236.png"/><Relationship Id="rId237" Type="http://schemas.openxmlformats.org/officeDocument/2006/relationships/image" Target="media/image237.png"/><Relationship Id="rId238" Type="http://schemas.openxmlformats.org/officeDocument/2006/relationships/image" Target="media/image238.png"/><Relationship Id="rId239" Type="http://schemas.openxmlformats.org/officeDocument/2006/relationships/image" Target="media/image239.png"/><Relationship Id="rId240" Type="http://schemas.openxmlformats.org/officeDocument/2006/relationships/image" Target="media/image240.png"/><Relationship Id="rId241" Type="http://schemas.openxmlformats.org/officeDocument/2006/relationships/image" Target="media/image241.png"/><Relationship Id="rId242" Type="http://schemas.openxmlformats.org/officeDocument/2006/relationships/image" Target="media/image242.png"/><Relationship Id="rId243" Type="http://schemas.openxmlformats.org/officeDocument/2006/relationships/image" Target="media/image243.png"/><Relationship Id="rId244" Type="http://schemas.openxmlformats.org/officeDocument/2006/relationships/image" Target="media/image244.png"/><Relationship Id="rId245" Type="http://schemas.openxmlformats.org/officeDocument/2006/relationships/image" Target="media/image245.png"/><Relationship Id="rId246" Type="http://schemas.openxmlformats.org/officeDocument/2006/relationships/image" Target="media/image246.png"/><Relationship Id="rId247" Type="http://schemas.openxmlformats.org/officeDocument/2006/relationships/image" Target="media/image247.png"/><Relationship Id="rId248" Type="http://schemas.openxmlformats.org/officeDocument/2006/relationships/image" Target="media/image248.png"/><Relationship Id="rId249" Type="http://schemas.openxmlformats.org/officeDocument/2006/relationships/image" Target="media/image249.png"/><Relationship Id="rId250" Type="http://schemas.openxmlformats.org/officeDocument/2006/relationships/image" Target="media/image250.png"/><Relationship Id="rId251" Type="http://schemas.openxmlformats.org/officeDocument/2006/relationships/image" Target="media/image251.png"/><Relationship Id="rId252" Type="http://schemas.openxmlformats.org/officeDocument/2006/relationships/image" Target="media/image252.png"/><Relationship Id="rId253" Type="http://schemas.openxmlformats.org/officeDocument/2006/relationships/image" Target="media/image253.png"/><Relationship Id="rId254" Type="http://schemas.openxmlformats.org/officeDocument/2006/relationships/image" Target="media/image254.png"/><Relationship Id="rId255" Type="http://schemas.openxmlformats.org/officeDocument/2006/relationships/image" Target="media/image255.png"/><Relationship Id="rId256" Type="http://schemas.openxmlformats.org/officeDocument/2006/relationships/image" Target="media/image256.png"/><Relationship Id="rId257" Type="http://schemas.openxmlformats.org/officeDocument/2006/relationships/image" Target="media/image257.png"/><Relationship Id="rId258" Type="http://schemas.openxmlformats.org/officeDocument/2006/relationships/image" Target="media/image258.png"/><Relationship Id="rId259" Type="http://schemas.openxmlformats.org/officeDocument/2006/relationships/image" Target="media/image259.png"/><Relationship Id="rId260" Type="http://schemas.openxmlformats.org/officeDocument/2006/relationships/image" Target="media/image260.png"/><Relationship Id="rId261" Type="http://schemas.openxmlformats.org/officeDocument/2006/relationships/image" Target="media/image261.png"/><Relationship Id="rId262" Type="http://schemas.openxmlformats.org/officeDocument/2006/relationships/image" Target="media/image262.png"/><Relationship Id="rId263" Type="http://schemas.openxmlformats.org/officeDocument/2006/relationships/image" Target="media/image263.png"/><Relationship Id="rId264" Type="http://schemas.openxmlformats.org/officeDocument/2006/relationships/image" Target="media/image264.png"/><Relationship Id="rId265" Type="http://schemas.openxmlformats.org/officeDocument/2006/relationships/image" Target="media/image265.png"/><Relationship Id="rId266" Type="http://schemas.openxmlformats.org/officeDocument/2006/relationships/image" Target="media/image266.png"/><Relationship Id="rId267" Type="http://schemas.openxmlformats.org/officeDocument/2006/relationships/image" Target="media/image267.png"/><Relationship Id="rId268" Type="http://schemas.openxmlformats.org/officeDocument/2006/relationships/image" Target="media/image268.png"/><Relationship Id="rId269" Type="http://schemas.openxmlformats.org/officeDocument/2006/relationships/image" Target="media/image269.png"/><Relationship Id="rId270" Type="http://schemas.openxmlformats.org/officeDocument/2006/relationships/image" Target="media/image270.png"/><Relationship Id="rId271" Type="http://schemas.openxmlformats.org/officeDocument/2006/relationships/image" Target="media/image271.png"/><Relationship Id="rId272" Type="http://schemas.openxmlformats.org/officeDocument/2006/relationships/image" Target="media/image272.png"/><Relationship Id="rId273" Type="http://schemas.openxmlformats.org/officeDocument/2006/relationships/image" Target="media/image273.png"/><Relationship Id="rId274" Type="http://schemas.openxmlformats.org/officeDocument/2006/relationships/image" Target="media/image274.png"/><Relationship Id="rId275" Type="http://schemas.openxmlformats.org/officeDocument/2006/relationships/image" Target="media/image275.png"/><Relationship Id="rId276" Type="http://schemas.openxmlformats.org/officeDocument/2006/relationships/image" Target="media/image276.png"/><Relationship Id="rId277" Type="http://schemas.openxmlformats.org/officeDocument/2006/relationships/image" Target="media/image277.png"/><Relationship Id="rId278" Type="http://schemas.openxmlformats.org/officeDocument/2006/relationships/image" Target="media/image278.png"/><Relationship Id="rId279" Type="http://schemas.openxmlformats.org/officeDocument/2006/relationships/image" Target="media/image279.png"/><Relationship Id="rId280" Type="http://schemas.openxmlformats.org/officeDocument/2006/relationships/image" Target="media/image280.png"/><Relationship Id="rId281" Type="http://schemas.openxmlformats.org/officeDocument/2006/relationships/image" Target="media/image281.png"/><Relationship Id="rId282" Type="http://schemas.openxmlformats.org/officeDocument/2006/relationships/image" Target="media/image282.png"/><Relationship Id="rId287" Type="http://schemas.openxmlformats.org/officeDocument/2006/relationships/image" Target="media/image287.png"/><Relationship Id="rId288" Type="http://schemas.openxmlformats.org/officeDocument/2006/relationships/image" Target="media/image288.png"/><Relationship Id="rId289" Type="http://schemas.openxmlformats.org/officeDocument/2006/relationships/image" Target="media/image289.png"/><Relationship Id="rId290" Type="http://schemas.openxmlformats.org/officeDocument/2006/relationships/image" Target="media/image290.png"/><Relationship Id="rId291" Type="http://schemas.openxmlformats.org/officeDocument/2006/relationships/image" Target="media/image291.png"/><Relationship Id="rId303" Type="http://schemas.openxmlformats.org/officeDocument/2006/relationships/image" Target="media/image303.png"/><Relationship Id="rId305" Type="http://schemas.openxmlformats.org/officeDocument/2006/relationships/image" Target="media/image305.png"/><Relationship Id="rId306" Type="http://schemas.openxmlformats.org/officeDocument/2006/relationships/image" Target="media/image306.png"/><Relationship Id="rId307" Type="http://schemas.openxmlformats.org/officeDocument/2006/relationships/image" Target="media/image307.png"/><Relationship Id="rId308" Type="http://schemas.openxmlformats.org/officeDocument/2006/relationships/image" Target="media/image308.png"/><Relationship Id="rId309" Type="http://schemas.openxmlformats.org/officeDocument/2006/relationships/image" Target="media/image309.png"/><Relationship Id="rId310" Type="http://schemas.openxmlformats.org/officeDocument/2006/relationships/image" Target="media/image310.png"/><Relationship Id="rId311" Type="http://schemas.openxmlformats.org/officeDocument/2006/relationships/image" Target="media/image311.png"/><Relationship Id="rId312" Type="http://schemas.openxmlformats.org/officeDocument/2006/relationships/image" Target="media/image312.png"/><Relationship Id="rId313" Type="http://schemas.openxmlformats.org/officeDocument/2006/relationships/image" Target="media/image313.png"/><Relationship Id="rId314" Type="http://schemas.openxmlformats.org/officeDocument/2006/relationships/image" Target="media/image314.png"/><Relationship Id="rId315" Type="http://schemas.openxmlformats.org/officeDocument/2006/relationships/image" Target="media/image315.png"/><Relationship Id="rId316" Type="http://schemas.openxmlformats.org/officeDocument/2006/relationships/image" Target="media/image316.png"/><Relationship Id="rId317" Type="http://schemas.openxmlformats.org/officeDocument/2006/relationships/image" Target="media/image317.png"/><Relationship Id="rId318" Type="http://schemas.openxmlformats.org/officeDocument/2006/relationships/image" Target="media/image318.png"/><Relationship Id="rId319" Type="http://schemas.openxmlformats.org/officeDocument/2006/relationships/image" Target="media/image319.png"/><Relationship Id="rId320" Type="http://schemas.openxmlformats.org/officeDocument/2006/relationships/image" Target="media/image320.png"/><Relationship Id="rId321" Type="http://schemas.openxmlformats.org/officeDocument/2006/relationships/image" Target="media/image321.png"/><Relationship Id="rId322" Type="http://schemas.openxmlformats.org/officeDocument/2006/relationships/image" Target="media/image322.png"/><Relationship Id="rId323" Type="http://schemas.openxmlformats.org/officeDocument/2006/relationships/image" Target="media/image323.png"/><Relationship Id="rId324" Type="http://schemas.openxmlformats.org/officeDocument/2006/relationships/image" Target="media/image324.png"/><Relationship Id="rId325" Type="http://schemas.openxmlformats.org/officeDocument/2006/relationships/image" Target="media/image325.png"/><Relationship Id="rId326" Type="http://schemas.openxmlformats.org/officeDocument/2006/relationships/image" Target="media/image326.png"/><Relationship Id="rId327" Type="http://schemas.openxmlformats.org/officeDocument/2006/relationships/image" Target="media/image327.png"/><Relationship Id="rId328" Type="http://schemas.openxmlformats.org/officeDocument/2006/relationships/image" Target="media/image328.png"/><Relationship Id="rId329" Type="http://schemas.openxmlformats.org/officeDocument/2006/relationships/image" Target="media/image329.png"/><Relationship Id="rId330" Type="http://schemas.openxmlformats.org/officeDocument/2006/relationships/image" Target="media/image330.png"/><Relationship Id="rId331" Type="http://schemas.openxmlformats.org/officeDocument/2006/relationships/image" Target="media/image331.png"/><Relationship Id="rId332" Type="http://schemas.openxmlformats.org/officeDocument/2006/relationships/image" Target="media/image332.png"/><Relationship Id="rId333" Type="http://schemas.openxmlformats.org/officeDocument/2006/relationships/image" Target="media/image333.png"/><Relationship Id="rId334" Type="http://schemas.openxmlformats.org/officeDocument/2006/relationships/image" Target="media/image334.png"/><Relationship Id="rId335" Type="http://schemas.openxmlformats.org/officeDocument/2006/relationships/image" Target="media/image335.png"/><Relationship Id="rId336" Type="http://schemas.openxmlformats.org/officeDocument/2006/relationships/image" Target="media/image336.png"/><Relationship Id="rId337" Type="http://schemas.openxmlformats.org/officeDocument/2006/relationships/image" Target="media/image337.png"/><Relationship Id="rId338" Type="http://schemas.openxmlformats.org/officeDocument/2006/relationships/image" Target="media/image338.png"/><Relationship Id="rId339" Type="http://schemas.openxmlformats.org/officeDocument/2006/relationships/image" Target="media/image339.png"/><Relationship Id="rId340" Type="http://schemas.openxmlformats.org/officeDocument/2006/relationships/image" Target="media/image340.png"/><Relationship Id="rId341" Type="http://schemas.openxmlformats.org/officeDocument/2006/relationships/image" Target="media/image341.png"/><Relationship Id="rId342" Type="http://schemas.openxmlformats.org/officeDocument/2006/relationships/image" Target="media/image342.png"/><Relationship Id="rId343" Type="http://schemas.openxmlformats.org/officeDocument/2006/relationships/image" Target="media/image343.png"/><Relationship Id="rId344" Type="http://schemas.openxmlformats.org/officeDocument/2006/relationships/image" Target="media/image344.png"/><Relationship Id="rId345" Type="http://schemas.openxmlformats.org/officeDocument/2006/relationships/image" Target="media/image345.png"/><Relationship Id="rId346" Type="http://schemas.openxmlformats.org/officeDocument/2006/relationships/image" Target="media/image346.png"/><Relationship Id="rId347" Type="http://schemas.openxmlformats.org/officeDocument/2006/relationships/image" Target="media/image347.png"/><Relationship Id="rId348" Type="http://schemas.openxmlformats.org/officeDocument/2006/relationships/image" Target="media/image348.png"/><Relationship Id="rId349" Type="http://schemas.openxmlformats.org/officeDocument/2006/relationships/image" Target="media/image349.png"/><Relationship Id="rId350" Type="http://schemas.openxmlformats.org/officeDocument/2006/relationships/image" Target="media/image350.png"/><Relationship Id="rId351" Type="http://schemas.openxmlformats.org/officeDocument/2006/relationships/image" Target="media/image351.png"/><Relationship Id="rId356" Type="http://schemas.openxmlformats.org/officeDocument/2006/relationships/image" Target="media/image356.png"/><Relationship Id="rId357" Type="http://schemas.openxmlformats.org/officeDocument/2006/relationships/image" Target="media/image357.png"/><Relationship Id="rId358" Type="http://schemas.openxmlformats.org/officeDocument/2006/relationships/image" Target="media/image358.png"/><Relationship Id="rId359" Type="http://schemas.openxmlformats.org/officeDocument/2006/relationships/image" Target="media/image359.png"/><Relationship Id="rId360" Type="http://schemas.openxmlformats.org/officeDocument/2006/relationships/image" Target="media/image360.png"/><Relationship Id="rId361" Type="http://schemas.openxmlformats.org/officeDocument/2006/relationships/image" Target="media/image361.png"/><Relationship Id="rId362" Type="http://schemas.openxmlformats.org/officeDocument/2006/relationships/image" Target="media/image362.png"/><Relationship Id="rId363" Type="http://schemas.openxmlformats.org/officeDocument/2006/relationships/image" Target="media/image363.png"/><Relationship Id="rId364" Type="http://schemas.openxmlformats.org/officeDocument/2006/relationships/image" Target="media/image364.png"/><Relationship Id="rId365" Type="http://schemas.openxmlformats.org/officeDocument/2006/relationships/image" Target="media/image365.png"/><Relationship Id="rId366" Type="http://schemas.openxmlformats.org/officeDocument/2006/relationships/image" Target="media/image366.png"/><Relationship Id="rId367" Type="http://schemas.openxmlformats.org/officeDocument/2006/relationships/image" Target="media/image367.png"/><Relationship Id="rId368" Type="http://schemas.openxmlformats.org/officeDocument/2006/relationships/image" Target="media/image368.png"/><Relationship Id="rId369" Type="http://schemas.openxmlformats.org/officeDocument/2006/relationships/image" Target="media/image369.png"/><Relationship Id="rId370" Type="http://schemas.openxmlformats.org/officeDocument/2006/relationships/image" Target="media/image370.png"/><Relationship Id="rId371" Type="http://schemas.openxmlformats.org/officeDocument/2006/relationships/image" Target="media/image371.png"/><Relationship Id="rId372" Type="http://schemas.openxmlformats.org/officeDocument/2006/relationships/image" Target="media/image372.png"/><Relationship Id="rId373" Type="http://schemas.openxmlformats.org/officeDocument/2006/relationships/image" Target="media/image373.png"/><Relationship Id="rId374" Type="http://schemas.openxmlformats.org/officeDocument/2006/relationships/image" Target="media/image374.png"/><Relationship Id="rId375" Type="http://schemas.openxmlformats.org/officeDocument/2006/relationships/image" Target="media/image375.png"/><Relationship Id="rId376" Type="http://schemas.openxmlformats.org/officeDocument/2006/relationships/image" Target="media/image376.png"/><Relationship Id="rId377" Type="http://schemas.openxmlformats.org/officeDocument/2006/relationships/image" Target="media/image377.png"/><Relationship Id="rId378" Type="http://schemas.openxmlformats.org/officeDocument/2006/relationships/image" Target="media/image378.png"/><Relationship Id="rId379" Type="http://schemas.openxmlformats.org/officeDocument/2006/relationships/image" Target="media/image379.png"/><Relationship Id="rId380" Type="http://schemas.openxmlformats.org/officeDocument/2006/relationships/image" Target="media/image380.png"/><Relationship Id="rId381" Type="http://schemas.openxmlformats.org/officeDocument/2006/relationships/image" Target="media/image381.png"/><Relationship Id="rId382" Type="http://schemas.openxmlformats.org/officeDocument/2006/relationships/image" Target="media/image382.png"/><Relationship Id="rId383" Type="http://schemas.openxmlformats.org/officeDocument/2006/relationships/image" Target="media/image383.png"/><Relationship Id="rId384" Type="http://schemas.openxmlformats.org/officeDocument/2006/relationships/image" Target="media/image384.png"/><Relationship Id="rId385" Type="http://schemas.openxmlformats.org/officeDocument/2006/relationships/image" Target="media/image385.png"/><Relationship Id="rId386" Type="http://schemas.openxmlformats.org/officeDocument/2006/relationships/image" Target="media/image386.png"/><Relationship Id="rId387" Type="http://schemas.openxmlformats.org/officeDocument/2006/relationships/image" Target="media/image387.png"/><Relationship Id="rId388" Type="http://schemas.openxmlformats.org/officeDocument/2006/relationships/image" Target="media/image388.png"/><Relationship Id="rId389" Type="http://schemas.openxmlformats.org/officeDocument/2006/relationships/image" Target="media/image389.png"/><Relationship Id="rId390" Type="http://schemas.openxmlformats.org/officeDocument/2006/relationships/image" Target="media/image390.png"/><Relationship Id="rId391" Type="http://schemas.openxmlformats.org/officeDocument/2006/relationships/image" Target="media/image391.png"/><Relationship Id="rId392" Type="http://schemas.openxmlformats.org/officeDocument/2006/relationships/image" Target="media/image392.png"/><Relationship Id="rId393" Type="http://schemas.openxmlformats.org/officeDocument/2006/relationships/image" Target="media/image393.png"/><Relationship Id="rId394" Type="http://schemas.openxmlformats.org/officeDocument/2006/relationships/image" Target="media/image394.png"/><Relationship Id="rId395" Type="http://schemas.openxmlformats.org/officeDocument/2006/relationships/image" Target="media/image395.png"/><Relationship Id="rId396" Type="http://schemas.openxmlformats.org/officeDocument/2006/relationships/image" Target="media/image396.png"/><Relationship Id="rId397" Type="http://schemas.openxmlformats.org/officeDocument/2006/relationships/image" Target="media/image397.png"/><Relationship Id="rId398" Type="http://schemas.openxmlformats.org/officeDocument/2006/relationships/image" Target="media/image398.png"/><Relationship Id="rId399" Type="http://schemas.openxmlformats.org/officeDocument/2006/relationships/image" Target="media/image399.png"/><Relationship Id="rId400" Type="http://schemas.openxmlformats.org/officeDocument/2006/relationships/image" Target="media/image400.png"/><Relationship Id="rId401" Type="http://schemas.openxmlformats.org/officeDocument/2006/relationships/image" Target="media/image401.png"/><Relationship Id="rId402" Type="http://schemas.openxmlformats.org/officeDocument/2006/relationships/image" Target="media/image402.png"/><Relationship Id="rId403" Type="http://schemas.openxmlformats.org/officeDocument/2006/relationships/image" Target="media/image403.png"/><Relationship Id="rId404" Type="http://schemas.openxmlformats.org/officeDocument/2006/relationships/image" Target="media/image404.png"/><Relationship Id="rId405" Type="http://schemas.openxmlformats.org/officeDocument/2006/relationships/image" Target="media/image405.png"/><Relationship Id="rId406" Type="http://schemas.openxmlformats.org/officeDocument/2006/relationships/image" Target="media/image406.png"/><Relationship Id="rId407" Type="http://schemas.openxmlformats.org/officeDocument/2006/relationships/image" Target="media/image407.png"/><Relationship Id="rId408" Type="http://schemas.openxmlformats.org/officeDocument/2006/relationships/image" Target="media/image408.png"/><Relationship Id="rId409" Type="http://schemas.openxmlformats.org/officeDocument/2006/relationships/image" Target="media/image409.png"/><Relationship Id="rId410" Type="http://schemas.openxmlformats.org/officeDocument/2006/relationships/image" Target="media/image410.png"/><Relationship Id="rId411" Type="http://schemas.openxmlformats.org/officeDocument/2006/relationships/image" Target="media/image411.png"/><Relationship Id="rId412" Type="http://schemas.openxmlformats.org/officeDocument/2006/relationships/image" Target="media/image412.png"/><Relationship Id="rId413" Type="http://schemas.openxmlformats.org/officeDocument/2006/relationships/image" Target="media/image413.png"/><Relationship Id="rId414" Type="http://schemas.openxmlformats.org/officeDocument/2006/relationships/image" Target="media/image414.png"/><Relationship Id="rId415" Type="http://schemas.openxmlformats.org/officeDocument/2006/relationships/image" Target="media/image415.png"/><Relationship Id="rId416" Type="http://schemas.openxmlformats.org/officeDocument/2006/relationships/image" Target="media/image416.png"/><Relationship Id="rId417" Type="http://schemas.openxmlformats.org/officeDocument/2006/relationships/image" Target="media/image417.png"/><Relationship Id="rId418" Type="http://schemas.openxmlformats.org/officeDocument/2006/relationships/image" Target="media/image418.png"/><Relationship Id="rId419" Type="http://schemas.openxmlformats.org/officeDocument/2006/relationships/image" Target="media/image419.png"/><Relationship Id="rId420" Type="http://schemas.openxmlformats.org/officeDocument/2006/relationships/image" Target="media/image420.png"/><Relationship Id="rId421" Type="http://schemas.openxmlformats.org/officeDocument/2006/relationships/image" Target="media/image421.png"/><Relationship Id="rId422" Type="http://schemas.openxmlformats.org/officeDocument/2006/relationships/image" Target="media/image422.png"/><Relationship Id="rId423" Type="http://schemas.openxmlformats.org/officeDocument/2006/relationships/image" Target="media/image423.png"/><Relationship Id="rId424" Type="http://schemas.openxmlformats.org/officeDocument/2006/relationships/image" Target="media/image424.png"/><Relationship Id="rId425" Type="http://schemas.openxmlformats.org/officeDocument/2006/relationships/image" Target="media/image425.png"/><Relationship Id="rId426" Type="http://schemas.openxmlformats.org/officeDocument/2006/relationships/image" Target="media/image426.png"/><Relationship Id="rId427" Type="http://schemas.openxmlformats.org/officeDocument/2006/relationships/image" Target="media/image427.png"/><Relationship Id="rId428" Type="http://schemas.openxmlformats.org/officeDocument/2006/relationships/image" Target="media/image428.png"/><Relationship Id="rId429" Type="http://schemas.openxmlformats.org/officeDocument/2006/relationships/image" Target="media/image429.png"/><Relationship Id="rId430" Type="http://schemas.openxmlformats.org/officeDocument/2006/relationships/image" Target="media/image430.png"/><Relationship Id="rId431" Type="http://schemas.openxmlformats.org/officeDocument/2006/relationships/image" Target="media/image431.png"/><Relationship Id="rId432" Type="http://schemas.openxmlformats.org/officeDocument/2006/relationships/image" Target="media/image432.png"/><Relationship Id="rId433" Type="http://schemas.openxmlformats.org/officeDocument/2006/relationships/image" Target="media/image433.png"/><Relationship Id="rId434" Type="http://schemas.openxmlformats.org/officeDocument/2006/relationships/image" Target="media/image434.png"/><Relationship Id="rId435" Type="http://schemas.openxmlformats.org/officeDocument/2006/relationships/image" Target="media/image435.png"/><Relationship Id="rId436" Type="http://schemas.openxmlformats.org/officeDocument/2006/relationships/image" Target="media/image436.png"/><Relationship Id="rId437" Type="http://schemas.openxmlformats.org/officeDocument/2006/relationships/image" Target="media/image437.png"/><Relationship Id="rId438" Type="http://schemas.openxmlformats.org/officeDocument/2006/relationships/image" Target="media/image438.png"/><Relationship Id="rId439" Type="http://schemas.openxmlformats.org/officeDocument/2006/relationships/image" Target="media/image439.png"/><Relationship Id="rId440" Type="http://schemas.openxmlformats.org/officeDocument/2006/relationships/image" Target="media/image440.png"/><Relationship Id="rId441" Type="http://schemas.openxmlformats.org/officeDocument/2006/relationships/image" Target="media/image441.png"/><Relationship Id="rId442" Type="http://schemas.openxmlformats.org/officeDocument/2006/relationships/image" Target="media/image442.png"/><Relationship Id="rId443" Type="http://schemas.openxmlformats.org/officeDocument/2006/relationships/image" Target="media/image443.png"/><Relationship Id="rId444" Type="http://schemas.openxmlformats.org/officeDocument/2006/relationships/image" Target="media/image444.png"/><Relationship Id="rId449" Type="http://schemas.openxmlformats.org/officeDocument/2006/relationships/image" Target="media/image449.png"/><Relationship Id="rId450" Type="http://schemas.openxmlformats.org/officeDocument/2006/relationships/image" Target="media/image450.png"/><Relationship Id="rId451" Type="http://schemas.openxmlformats.org/officeDocument/2006/relationships/image" Target="media/image451.png"/><Relationship Id="rId452" Type="http://schemas.openxmlformats.org/officeDocument/2006/relationships/image" Target="media/image452.png"/><Relationship Id="rId453" Type="http://schemas.openxmlformats.org/officeDocument/2006/relationships/image" Target="media/image453.png"/><Relationship Id="rId454" Type="http://schemas.openxmlformats.org/officeDocument/2006/relationships/image" Target="media/image454.png"/><Relationship Id="rId455" Type="http://schemas.openxmlformats.org/officeDocument/2006/relationships/image" Target="media/image455.png"/><Relationship Id="rId456" Type="http://schemas.openxmlformats.org/officeDocument/2006/relationships/image" Target="media/image456.png"/><Relationship Id="rId457" Type="http://schemas.openxmlformats.org/officeDocument/2006/relationships/image" Target="media/image457.png"/><Relationship Id="rId458" Type="http://schemas.openxmlformats.org/officeDocument/2006/relationships/image" Target="media/image458.png"/><Relationship Id="rId459" Type="http://schemas.openxmlformats.org/officeDocument/2006/relationships/image" Target="media/image459.png"/><Relationship Id="rId460" Type="http://schemas.openxmlformats.org/officeDocument/2006/relationships/image" Target="media/image460.png"/><Relationship Id="rId461" Type="http://schemas.openxmlformats.org/officeDocument/2006/relationships/image" Target="media/image461.png"/><Relationship Id="rId462" Type="http://schemas.openxmlformats.org/officeDocument/2006/relationships/image" Target="media/image462.png"/><Relationship Id="rId463" Type="http://schemas.openxmlformats.org/officeDocument/2006/relationships/image" Target="media/image463.png"/><Relationship Id="rId464" Type="http://schemas.openxmlformats.org/officeDocument/2006/relationships/image" Target="media/image464.png"/><Relationship Id="rId469" Type="http://schemas.openxmlformats.org/officeDocument/2006/relationships/image" Target="media/image469.png"/><Relationship Id="rId470" Type="http://schemas.openxmlformats.org/officeDocument/2006/relationships/image" Target="media/image470.png"/><Relationship Id="rId471" Type="http://schemas.openxmlformats.org/officeDocument/2006/relationships/image" Target="media/image471.png"/><Relationship Id="rId472" Type="http://schemas.openxmlformats.org/officeDocument/2006/relationships/image" Target="media/image472.png"/><Relationship Id="rId473" Type="http://schemas.openxmlformats.org/officeDocument/2006/relationships/image" Target="media/image473.png"/><Relationship Id="rId474" Type="http://schemas.openxmlformats.org/officeDocument/2006/relationships/image" Target="media/image474.png"/><Relationship Id="rId475" Type="http://schemas.openxmlformats.org/officeDocument/2006/relationships/image" Target="media/image475.png"/><Relationship Id="rId476" Type="http://schemas.openxmlformats.org/officeDocument/2006/relationships/image" Target="media/image476.png"/><Relationship Id="rId477" Type="http://schemas.openxmlformats.org/officeDocument/2006/relationships/image" Target="media/image477.png"/><Relationship Id="rId478" Type="http://schemas.openxmlformats.org/officeDocument/2006/relationships/image" Target="media/image478.png"/><Relationship Id="rId479" Type="http://schemas.openxmlformats.org/officeDocument/2006/relationships/image" Target="media/image479.png"/><Relationship Id="rId480" Type="http://schemas.openxmlformats.org/officeDocument/2006/relationships/image" Target="media/image480.png"/><Relationship Id="rId481" Type="http://schemas.openxmlformats.org/officeDocument/2006/relationships/image" Target="media/image481.png"/><Relationship Id="rId482" Type="http://schemas.openxmlformats.org/officeDocument/2006/relationships/image" Target="media/image482.png"/><Relationship Id="rId483" Type="http://schemas.openxmlformats.org/officeDocument/2006/relationships/image" Target="media/image483.png"/><Relationship Id="rId484" Type="http://schemas.openxmlformats.org/officeDocument/2006/relationships/image" Target="media/image484.png"/><Relationship Id="rId485" Type="http://schemas.openxmlformats.org/officeDocument/2006/relationships/image" Target="media/image485.png"/><Relationship Id="rId486" Type="http://schemas.openxmlformats.org/officeDocument/2006/relationships/image" Target="media/image486.png"/><Relationship Id="rId487" Type="http://schemas.openxmlformats.org/officeDocument/2006/relationships/image" Target="media/image487.png"/><Relationship Id="rId488" Type="http://schemas.openxmlformats.org/officeDocument/2006/relationships/image" Target="media/image488.png"/><Relationship Id="rId489" Type="http://schemas.openxmlformats.org/officeDocument/2006/relationships/image" Target="media/image489.png"/><Relationship Id="rId490" Type="http://schemas.openxmlformats.org/officeDocument/2006/relationships/image" Target="media/image490.png"/><Relationship Id="rId491" Type="http://schemas.openxmlformats.org/officeDocument/2006/relationships/image" Target="media/image491.png"/><Relationship Id="rId492" Type="http://schemas.openxmlformats.org/officeDocument/2006/relationships/image" Target="media/image492.png"/><Relationship Id="rId493" Type="http://schemas.openxmlformats.org/officeDocument/2006/relationships/image" Target="media/image493.png"/><Relationship Id="rId494" Type="http://schemas.openxmlformats.org/officeDocument/2006/relationships/image" Target="media/image494.png"/><Relationship Id="rId495" Type="http://schemas.openxmlformats.org/officeDocument/2006/relationships/image" Target="media/image495.png"/><Relationship Id="rId496" Type="http://schemas.openxmlformats.org/officeDocument/2006/relationships/image" Target="media/image496.png"/><Relationship Id="rId497" Type="http://schemas.openxmlformats.org/officeDocument/2006/relationships/image" Target="media/image497.png"/><Relationship Id="rId498" Type="http://schemas.openxmlformats.org/officeDocument/2006/relationships/image" Target="media/image498.png"/><Relationship Id="rId499" Type="http://schemas.openxmlformats.org/officeDocument/2006/relationships/image" Target="media/image499.png"/><Relationship Id="rId500" Type="http://schemas.openxmlformats.org/officeDocument/2006/relationships/image" Target="media/image500.png"/><Relationship Id="rId501" Type="http://schemas.openxmlformats.org/officeDocument/2006/relationships/image" Target="media/image501.png"/><Relationship Id="rId502" Type="http://schemas.openxmlformats.org/officeDocument/2006/relationships/image" Target="media/image502.png"/><Relationship Id="rId503" Type="http://schemas.openxmlformats.org/officeDocument/2006/relationships/image" Target="media/image503.png"/><Relationship Id="rId517" Type="http://schemas.openxmlformats.org/officeDocument/2006/relationships/image" Target="media/image517.png"/><Relationship Id="rId518" Type="http://schemas.openxmlformats.org/officeDocument/2006/relationships/image" Target="media/image518.png"/><Relationship Id="rId519" Type="http://schemas.openxmlformats.org/officeDocument/2006/relationships/image" Target="media/image519.png"/><Relationship Id="rId520" Type="http://schemas.openxmlformats.org/officeDocument/2006/relationships/image" Target="media/image520.png"/><Relationship Id="rId521" Type="http://schemas.openxmlformats.org/officeDocument/2006/relationships/image" Target="media/image521.png"/><Relationship Id="rId522" Type="http://schemas.openxmlformats.org/officeDocument/2006/relationships/image" Target="media/image522.png"/><Relationship Id="rId523" Type="http://schemas.openxmlformats.org/officeDocument/2006/relationships/image" Target="media/image523.png"/><Relationship Id="rId524" Type="http://schemas.openxmlformats.org/officeDocument/2006/relationships/image" Target="media/image524.png"/><Relationship Id="rId525" Type="http://schemas.openxmlformats.org/officeDocument/2006/relationships/image" Target="media/image525.png"/><Relationship Id="rId526" Type="http://schemas.openxmlformats.org/officeDocument/2006/relationships/image" Target="media/image526.png"/><Relationship Id="rId527" Type="http://schemas.openxmlformats.org/officeDocument/2006/relationships/image" Target="media/image527.png"/><Relationship Id="rId528" Type="http://schemas.openxmlformats.org/officeDocument/2006/relationships/image" Target="media/image528.png"/><Relationship Id="rId529" Type="http://schemas.openxmlformats.org/officeDocument/2006/relationships/image" Target="media/image529.png"/><Relationship Id="rId530" Type="http://schemas.openxmlformats.org/officeDocument/2006/relationships/image" Target="media/image530.png"/><Relationship Id="rId531" Type="http://schemas.openxmlformats.org/officeDocument/2006/relationships/image" Target="media/image531.png"/><Relationship Id="rId532" Type="http://schemas.openxmlformats.org/officeDocument/2006/relationships/image" Target="media/image532.png"/><Relationship Id="rId533" Type="http://schemas.openxmlformats.org/officeDocument/2006/relationships/image" Target="media/image533.png"/><Relationship Id="rId534" Type="http://schemas.openxmlformats.org/officeDocument/2006/relationships/image" Target="media/image534.png"/><Relationship Id="rId535" Type="http://schemas.openxmlformats.org/officeDocument/2006/relationships/image" Target="media/image535.png"/><Relationship Id="rId536" Type="http://schemas.openxmlformats.org/officeDocument/2006/relationships/image" Target="media/image536.png"/><Relationship Id="rId537" Type="http://schemas.openxmlformats.org/officeDocument/2006/relationships/image" Target="media/image537.png"/><Relationship Id="rId538" Type="http://schemas.openxmlformats.org/officeDocument/2006/relationships/image" Target="media/image538.png"/><Relationship Id="rId539" Type="http://schemas.openxmlformats.org/officeDocument/2006/relationships/image" Target="media/image539.png"/><Relationship Id="rId540" Type="http://schemas.openxmlformats.org/officeDocument/2006/relationships/image" Target="media/image540.png"/><Relationship Id="rId541" Type="http://schemas.openxmlformats.org/officeDocument/2006/relationships/image" Target="media/image541.png"/><Relationship Id="rId542" Type="http://schemas.openxmlformats.org/officeDocument/2006/relationships/image" Target="media/image542.png"/><Relationship Id="rId557" Type="http://schemas.openxmlformats.org/officeDocument/2006/relationships/image" Target="media/image557.png"/><Relationship Id="rId558" Type="http://schemas.openxmlformats.org/officeDocument/2006/relationships/image" Target="media/image558.png"/><Relationship Id="rId559" Type="http://schemas.openxmlformats.org/officeDocument/2006/relationships/image" Target="media/image559.png"/><Relationship Id="rId560" Type="http://schemas.openxmlformats.org/officeDocument/2006/relationships/image" Target="media/image560.png"/><Relationship Id="rId561" Type="http://schemas.openxmlformats.org/officeDocument/2006/relationships/image" Target="media/image561.png"/><Relationship Id="rId562" Type="http://schemas.openxmlformats.org/officeDocument/2006/relationships/image" Target="media/image562.png"/><Relationship Id="rId563" Type="http://schemas.openxmlformats.org/officeDocument/2006/relationships/image" Target="media/image563.png"/><Relationship Id="rId564" Type="http://schemas.openxmlformats.org/officeDocument/2006/relationships/image" Target="media/image564.png"/><Relationship Id="rId565" Type="http://schemas.openxmlformats.org/officeDocument/2006/relationships/image" Target="media/image565.png"/><Relationship Id="rId566" Type="http://schemas.openxmlformats.org/officeDocument/2006/relationships/image" Target="media/image566.png"/><Relationship Id="rId567" Type="http://schemas.openxmlformats.org/officeDocument/2006/relationships/image" Target="media/image567.png"/><Relationship Id="rId568" Type="http://schemas.openxmlformats.org/officeDocument/2006/relationships/image" Target="media/image568.png"/><Relationship Id="rId569" Type="http://schemas.openxmlformats.org/officeDocument/2006/relationships/image" Target="media/image569.png"/><Relationship Id="rId570" Type="http://schemas.openxmlformats.org/officeDocument/2006/relationships/image" Target="media/image570.png"/><Relationship Id="rId571" Type="http://schemas.openxmlformats.org/officeDocument/2006/relationships/image" Target="media/image571.png"/><Relationship Id="rId572" Type="http://schemas.openxmlformats.org/officeDocument/2006/relationships/image" Target="media/image572.png"/><Relationship Id="rId573" Type="http://schemas.openxmlformats.org/officeDocument/2006/relationships/image" Target="media/image573.png"/><Relationship Id="rId574" Type="http://schemas.openxmlformats.org/officeDocument/2006/relationships/image" Target="media/image574.png"/><Relationship Id="rId575" Type="http://schemas.openxmlformats.org/officeDocument/2006/relationships/image" Target="media/image575.png"/><Relationship Id="rId576" Type="http://schemas.openxmlformats.org/officeDocument/2006/relationships/image" Target="media/image576.png"/><Relationship Id="rId577" Type="http://schemas.openxmlformats.org/officeDocument/2006/relationships/image" Target="media/image577.png"/><Relationship Id="rId578" Type="http://schemas.openxmlformats.org/officeDocument/2006/relationships/image" Target="media/image578.png"/><Relationship Id="rId579" Type="http://schemas.openxmlformats.org/officeDocument/2006/relationships/image" Target="media/image579.png"/><Relationship Id="rId580" Type="http://schemas.openxmlformats.org/officeDocument/2006/relationships/image" Target="media/image580.png"/><Relationship Id="rId590" Type="http://schemas.openxmlformats.org/officeDocument/2006/relationships/image" Target="media/image590.png"/><Relationship Id="rId591" Type="http://schemas.openxmlformats.org/officeDocument/2006/relationships/image" Target="media/image591.png"/><Relationship Id="rId592" Type="http://schemas.openxmlformats.org/officeDocument/2006/relationships/image" Target="media/image592.png"/><Relationship Id="rId593" Type="http://schemas.openxmlformats.org/officeDocument/2006/relationships/image" Target="media/image593.png"/><Relationship Id="rId594" Type="http://schemas.openxmlformats.org/officeDocument/2006/relationships/image" Target="media/image594.png"/><Relationship Id="rId595" Type="http://schemas.openxmlformats.org/officeDocument/2006/relationships/image" Target="media/image595.png"/><Relationship Id="rId596" Type="http://schemas.openxmlformats.org/officeDocument/2006/relationships/image" Target="media/image596.png"/><Relationship Id="rId597" Type="http://schemas.openxmlformats.org/officeDocument/2006/relationships/image" Target="media/image597.png"/><Relationship Id="rId598" Type="http://schemas.openxmlformats.org/officeDocument/2006/relationships/image" Target="media/image598.png"/><Relationship Id="rId599" Type="http://schemas.openxmlformats.org/officeDocument/2006/relationships/image" Target="media/image599.png"/><Relationship Id="rId600" Type="http://schemas.openxmlformats.org/officeDocument/2006/relationships/image" Target="media/image600.png"/><Relationship Id="rId609" Type="http://schemas.openxmlformats.org/officeDocument/2006/relationships/image" Target="media/image609.png"/><Relationship Id="rId610" Type="http://schemas.openxmlformats.org/officeDocument/2006/relationships/image" Target="media/image610.png"/><Relationship Id="rId611" Type="http://schemas.openxmlformats.org/officeDocument/2006/relationships/image" Target="media/image611.png"/><Relationship Id="rId612" Type="http://schemas.openxmlformats.org/officeDocument/2006/relationships/image" Target="media/image612.png"/><Relationship Id="rId613" Type="http://schemas.openxmlformats.org/officeDocument/2006/relationships/image" Target="media/image613.png"/><Relationship Id="rId614" Type="http://schemas.openxmlformats.org/officeDocument/2006/relationships/image" Target="media/image614.png"/><Relationship Id="rId615" Type="http://schemas.openxmlformats.org/officeDocument/2006/relationships/image" Target="media/image615.png"/><Relationship Id="rId616" Type="http://schemas.openxmlformats.org/officeDocument/2006/relationships/image" Target="media/image616.png"/><Relationship Id="rId622" Type="http://schemas.openxmlformats.org/officeDocument/2006/relationships/image" Target="media/image622.png"/><Relationship Id="rId623" Type="http://schemas.openxmlformats.org/officeDocument/2006/relationships/image" Target="media/image623.png"/><Relationship Id="rId624" Type="http://schemas.openxmlformats.org/officeDocument/2006/relationships/image" Target="media/image624.png"/><Relationship Id="rId625" Type="http://schemas.openxmlformats.org/officeDocument/2006/relationships/image" Target="media/image625.png"/><Relationship Id="rId626" Type="http://schemas.openxmlformats.org/officeDocument/2006/relationships/image" Target="media/image626.png"/><Relationship Id="rId627" Type="http://schemas.openxmlformats.org/officeDocument/2006/relationships/image" Target="media/image627.png"/><Relationship Id="rId628" Type="http://schemas.openxmlformats.org/officeDocument/2006/relationships/image" Target="media/image628.png"/><Relationship Id="rId629" Type="http://schemas.openxmlformats.org/officeDocument/2006/relationships/image" Target="media/image629.png"/><Relationship Id="rId635" Type="http://schemas.openxmlformats.org/officeDocument/2006/relationships/image" Target="media/image635.png"/><Relationship Id="rId636" Type="http://schemas.openxmlformats.org/officeDocument/2006/relationships/image" Target="media/image636.png"/><Relationship Id="rId637" Type="http://schemas.openxmlformats.org/officeDocument/2006/relationships/image" Target="media/image637.png"/><Relationship Id="rId638" Type="http://schemas.openxmlformats.org/officeDocument/2006/relationships/image" Target="media/image638.png"/><Relationship Id="rId639" Type="http://schemas.openxmlformats.org/officeDocument/2006/relationships/image" Target="media/image639.png"/><Relationship Id="rId640" Type="http://schemas.openxmlformats.org/officeDocument/2006/relationships/image" Target="media/image640.png"/><Relationship Id="rId641" Type="http://schemas.openxmlformats.org/officeDocument/2006/relationships/image" Target="media/image641.png"/><Relationship Id="rId642" Type="http://schemas.openxmlformats.org/officeDocument/2006/relationships/image" Target="media/image642.png"/><Relationship Id="rId650" Type="http://schemas.openxmlformats.org/officeDocument/2006/relationships/image" Target="media/image650.png"/><Relationship Id="rId651" Type="http://schemas.openxmlformats.org/officeDocument/2006/relationships/image" Target="media/image651.png"/><Relationship Id="rId652" Type="http://schemas.openxmlformats.org/officeDocument/2006/relationships/image" Target="media/image652.png"/><Relationship Id="rId653" Type="http://schemas.openxmlformats.org/officeDocument/2006/relationships/image" Target="media/image653.png"/><Relationship Id="rId654" Type="http://schemas.openxmlformats.org/officeDocument/2006/relationships/image" Target="media/image654.png"/><Relationship Id="rId655" Type="http://schemas.openxmlformats.org/officeDocument/2006/relationships/image" Target="media/image655.png"/><Relationship Id="rId656" Type="http://schemas.openxmlformats.org/officeDocument/2006/relationships/image" Target="media/image656.png"/><Relationship Id="rId657" Type="http://schemas.openxmlformats.org/officeDocument/2006/relationships/image" Target="media/image657.png"/><Relationship Id="rId658" Type="http://schemas.openxmlformats.org/officeDocument/2006/relationships/image" Target="media/image658.png"/><Relationship Id="rId659" Type="http://schemas.openxmlformats.org/officeDocument/2006/relationships/image" Target="media/image659.png"/><Relationship Id="rId660" Type="http://schemas.openxmlformats.org/officeDocument/2006/relationships/image" Target="media/image660.png"/><Relationship Id="rId661" Type="http://schemas.openxmlformats.org/officeDocument/2006/relationships/image" Target="media/image661.png"/><Relationship Id="rId662" Type="http://schemas.openxmlformats.org/officeDocument/2006/relationships/image" Target="media/image662.png"/><Relationship Id="rId663" Type="http://schemas.openxmlformats.org/officeDocument/2006/relationships/image" Target="media/image663.png"/><Relationship Id="rId664" Type="http://schemas.openxmlformats.org/officeDocument/2006/relationships/image" Target="media/image664.png"/><Relationship Id="rId665" Type="http://schemas.openxmlformats.org/officeDocument/2006/relationships/image" Target="media/image665.png"/><Relationship Id="rId666" Type="http://schemas.openxmlformats.org/officeDocument/2006/relationships/image" Target="media/image666.png"/><Relationship Id="rId667" Type="http://schemas.openxmlformats.org/officeDocument/2006/relationships/image" Target="media/image667.png"/><Relationship Id="rId668" Type="http://schemas.openxmlformats.org/officeDocument/2006/relationships/image" Target="media/image668.png"/><Relationship Id="rId669" Type="http://schemas.openxmlformats.org/officeDocument/2006/relationships/image" Target="media/image669.png"/><Relationship Id="rId670" Type="http://schemas.openxmlformats.org/officeDocument/2006/relationships/image" Target="media/image670.png"/><Relationship Id="rId671" Type="http://schemas.openxmlformats.org/officeDocument/2006/relationships/image" Target="media/image671.png"/><Relationship Id="rId674" Type="http://schemas.openxmlformats.org/officeDocument/2006/relationships/image" Target="media/image674.png"/><Relationship Id="rId675" Type="http://schemas.openxmlformats.org/officeDocument/2006/relationships/image" Target="media/image675.png"/><Relationship Id="rId681" Type="http://schemas.openxmlformats.org/officeDocument/2006/relationships/image" Target="media/image681.png"/><Relationship Id="rId682" Type="http://schemas.openxmlformats.org/officeDocument/2006/relationships/image" Target="media/image682.png"/><Relationship Id="rId683" Type="http://schemas.openxmlformats.org/officeDocument/2006/relationships/image" Target="media/image683.png"/><Relationship Id="rId684" Type="http://schemas.openxmlformats.org/officeDocument/2006/relationships/image" Target="media/image684.png"/><Relationship Id="rId685" Type="http://schemas.openxmlformats.org/officeDocument/2006/relationships/image" Target="media/image685.png"/><Relationship Id="rId686" Type="http://schemas.openxmlformats.org/officeDocument/2006/relationships/image" Target="media/image686.png"/><Relationship Id="rId687" Type="http://schemas.openxmlformats.org/officeDocument/2006/relationships/image" Target="media/image687.png"/><Relationship Id="rId688" Type="http://schemas.openxmlformats.org/officeDocument/2006/relationships/image" Target="media/image688.png"/><Relationship Id="rId689" Type="http://schemas.openxmlformats.org/officeDocument/2006/relationships/image" Target="media/image689.png"/><Relationship Id="rId690" Type="http://schemas.openxmlformats.org/officeDocument/2006/relationships/image" Target="media/image690.png"/><Relationship Id="rId691" Type="http://schemas.openxmlformats.org/officeDocument/2006/relationships/image" Target="media/image691.png"/><Relationship Id="rId692" Type="http://schemas.openxmlformats.org/officeDocument/2006/relationships/image" Target="media/image692.png"/><Relationship Id="rId693" Type="http://schemas.openxmlformats.org/officeDocument/2006/relationships/image" Target="media/image693.png"/><Relationship Id="rId694" Type="http://schemas.openxmlformats.org/officeDocument/2006/relationships/image" Target="media/image694.png"/><Relationship Id="rId695" Type="http://schemas.openxmlformats.org/officeDocument/2006/relationships/image" Target="media/image695.png"/><Relationship Id="rId696" Type="http://schemas.openxmlformats.org/officeDocument/2006/relationships/image" Target="media/image696.png"/><Relationship Id="rId697" Type="http://schemas.openxmlformats.org/officeDocument/2006/relationships/image" Target="media/image697.png"/><Relationship Id="rId698" Type="http://schemas.openxmlformats.org/officeDocument/2006/relationships/image" Target="media/image698.png"/><Relationship Id="rId699" Type="http://schemas.openxmlformats.org/officeDocument/2006/relationships/image" Target="media/image699.png"/><Relationship Id="rId700" Type="http://schemas.openxmlformats.org/officeDocument/2006/relationships/image" Target="media/image700.png"/><Relationship Id="rId701" Type="http://schemas.openxmlformats.org/officeDocument/2006/relationships/image" Target="media/image701.png"/><Relationship Id="rId702" Type="http://schemas.openxmlformats.org/officeDocument/2006/relationships/image" Target="media/image702.png"/><Relationship Id="rId703" Type="http://schemas.openxmlformats.org/officeDocument/2006/relationships/image" Target="media/image703.png"/><Relationship Id="rId704" Type="http://schemas.openxmlformats.org/officeDocument/2006/relationships/image" Target="media/image704.png"/><Relationship Id="rId705" Type="http://schemas.openxmlformats.org/officeDocument/2006/relationships/image" Target="media/image705.png"/><Relationship Id="rId706" Type="http://schemas.openxmlformats.org/officeDocument/2006/relationships/image" Target="media/image706.png"/><Relationship Id="rId707" Type="http://schemas.openxmlformats.org/officeDocument/2006/relationships/image" Target="media/image707.png"/><Relationship Id="rId708" Type="http://schemas.openxmlformats.org/officeDocument/2006/relationships/image" Target="media/image708.png"/><Relationship Id="rId709" Type="http://schemas.openxmlformats.org/officeDocument/2006/relationships/image" Target="media/image709.png"/><Relationship Id="rId710" Type="http://schemas.openxmlformats.org/officeDocument/2006/relationships/image" Target="media/image710.png"/><Relationship Id="rId711" Type="http://schemas.openxmlformats.org/officeDocument/2006/relationships/image" Target="media/image711.png"/><Relationship Id="rId712" Type="http://schemas.openxmlformats.org/officeDocument/2006/relationships/image" Target="media/image712.png"/><Relationship Id="rId713" Type="http://schemas.openxmlformats.org/officeDocument/2006/relationships/image" Target="media/image713.png"/><Relationship Id="rId714" Type="http://schemas.openxmlformats.org/officeDocument/2006/relationships/image" Target="media/image714.png"/><Relationship Id="rId715" Type="http://schemas.openxmlformats.org/officeDocument/2006/relationships/image" Target="media/image715.png"/><Relationship Id="rId716" Type="http://schemas.openxmlformats.org/officeDocument/2006/relationships/image" Target="media/image716.png"/><Relationship Id="rId717" Type="http://schemas.openxmlformats.org/officeDocument/2006/relationships/image" Target="media/image717.png"/><Relationship Id="rId718" Type="http://schemas.openxmlformats.org/officeDocument/2006/relationships/image" Target="media/image718.png"/><Relationship Id="rId719" Type="http://schemas.openxmlformats.org/officeDocument/2006/relationships/image" Target="media/image719.png"/><Relationship Id="rId720" Type="http://schemas.openxmlformats.org/officeDocument/2006/relationships/image" Target="media/image720.png"/><Relationship Id="rId721" Type="http://schemas.openxmlformats.org/officeDocument/2006/relationships/image" Target="media/image721.png"/><Relationship Id="rId722" Type="http://schemas.openxmlformats.org/officeDocument/2006/relationships/image" Target="media/image722.png"/><Relationship Id="rId723" Type="http://schemas.openxmlformats.org/officeDocument/2006/relationships/image" Target="media/image723.png"/><Relationship Id="rId724" Type="http://schemas.openxmlformats.org/officeDocument/2006/relationships/image" Target="media/image724.png"/><Relationship Id="rId725" Type="http://schemas.openxmlformats.org/officeDocument/2006/relationships/image" Target="media/image725.png"/><Relationship Id="rId726" Type="http://schemas.openxmlformats.org/officeDocument/2006/relationships/image" Target="media/image726.png"/><Relationship Id="rId727" Type="http://schemas.openxmlformats.org/officeDocument/2006/relationships/image" Target="media/image727.png"/><Relationship Id="rId728" Type="http://schemas.openxmlformats.org/officeDocument/2006/relationships/image" Target="media/image728.png"/><Relationship Id="rId729" Type="http://schemas.openxmlformats.org/officeDocument/2006/relationships/image" Target="media/image729.png"/><Relationship Id="rId730" Type="http://schemas.openxmlformats.org/officeDocument/2006/relationships/image" Target="media/image730.png"/><Relationship Id="rId731" Type="http://schemas.openxmlformats.org/officeDocument/2006/relationships/image" Target="media/image731.png"/><Relationship Id="rId732" Type="http://schemas.openxmlformats.org/officeDocument/2006/relationships/image" Target="media/image732.png"/><Relationship Id="rId733" Type="http://schemas.openxmlformats.org/officeDocument/2006/relationships/image" Target="media/image733.png"/><Relationship Id="rId734" Type="http://schemas.openxmlformats.org/officeDocument/2006/relationships/image" Target="media/image734.png"/><Relationship Id="rId735" Type="http://schemas.openxmlformats.org/officeDocument/2006/relationships/image" Target="media/image735.png"/><Relationship Id="rId736" Type="http://schemas.openxmlformats.org/officeDocument/2006/relationships/image" Target="media/image736.png"/><Relationship Id="rId737" Type="http://schemas.openxmlformats.org/officeDocument/2006/relationships/image" Target="media/image737.png"/><Relationship Id="rId738" Type="http://schemas.openxmlformats.org/officeDocument/2006/relationships/image" Target="media/image738.png"/><Relationship Id="rId739" Type="http://schemas.openxmlformats.org/officeDocument/2006/relationships/image" Target="media/image739.png"/><Relationship Id="rId740" Type="http://schemas.openxmlformats.org/officeDocument/2006/relationships/image" Target="media/image740.png"/><Relationship Id="rId741" Type="http://schemas.openxmlformats.org/officeDocument/2006/relationships/image" Target="media/image741.png"/><Relationship Id="rId742" Type="http://schemas.openxmlformats.org/officeDocument/2006/relationships/image" Target="media/image742.png"/><Relationship Id="rId743" Type="http://schemas.openxmlformats.org/officeDocument/2006/relationships/image" Target="media/image743.png"/><Relationship Id="rId744" Type="http://schemas.openxmlformats.org/officeDocument/2006/relationships/image" Target="media/image744.png"/><Relationship Id="rId745" Type="http://schemas.openxmlformats.org/officeDocument/2006/relationships/image" Target="media/image745.png"/><Relationship Id="rId746" Type="http://schemas.openxmlformats.org/officeDocument/2006/relationships/image" Target="media/image746.png"/><Relationship Id="rId747" Type="http://schemas.openxmlformats.org/officeDocument/2006/relationships/image" Target="media/image747.png"/><Relationship Id="rId748" Type="http://schemas.openxmlformats.org/officeDocument/2006/relationships/image" Target="media/image748.png"/><Relationship Id="rId749" Type="http://schemas.openxmlformats.org/officeDocument/2006/relationships/image" Target="media/image749.png"/><Relationship Id="rId750" Type="http://schemas.openxmlformats.org/officeDocument/2006/relationships/image" Target="media/image750.png"/><Relationship Id="rId751" Type="http://schemas.openxmlformats.org/officeDocument/2006/relationships/image" Target="media/image751.png"/><Relationship Id="rId752" Type="http://schemas.openxmlformats.org/officeDocument/2006/relationships/image" Target="media/image752.png"/><Relationship Id="rId753" Type="http://schemas.openxmlformats.org/officeDocument/2006/relationships/image" Target="media/image753.png"/><Relationship Id="rId754" Type="http://schemas.openxmlformats.org/officeDocument/2006/relationships/image" Target="media/image754.png"/><Relationship Id="rId755" Type="http://schemas.openxmlformats.org/officeDocument/2006/relationships/image" Target="media/image755.png"/><Relationship Id="rId757" Type="http://schemas.openxmlformats.org/officeDocument/2006/relationships/image" Target="media/image757.png"/><Relationship Id="rId758" Type="http://schemas.openxmlformats.org/officeDocument/2006/relationships/image" Target="media/image758.png"/><Relationship Id="rId759" Type="http://schemas.openxmlformats.org/officeDocument/2006/relationships/image" Target="media/image759.png"/><Relationship Id="rId760" Type="http://schemas.openxmlformats.org/officeDocument/2006/relationships/image" Target="media/image760.png"/><Relationship Id="rId761" Type="http://schemas.openxmlformats.org/officeDocument/2006/relationships/image" Target="media/image761.png"/><Relationship Id="rId762" Type="http://schemas.openxmlformats.org/officeDocument/2006/relationships/image" Target="media/image762.png"/><Relationship Id="rId763" Type="http://schemas.openxmlformats.org/officeDocument/2006/relationships/image" Target="media/image763.png"/><Relationship Id="rId764" Type="http://schemas.openxmlformats.org/officeDocument/2006/relationships/image" Target="media/image764.png"/><Relationship Id="rId765" Type="http://schemas.openxmlformats.org/officeDocument/2006/relationships/image" Target="media/image765.png"/><Relationship Id="rId766" Type="http://schemas.openxmlformats.org/officeDocument/2006/relationships/image" Target="media/image766.png"/><Relationship Id="rId767" Type="http://schemas.openxmlformats.org/officeDocument/2006/relationships/image" Target="media/image767.png"/><Relationship Id="rId768" Type="http://schemas.openxmlformats.org/officeDocument/2006/relationships/image" Target="media/image768.png"/><Relationship Id="rId769" Type="http://schemas.openxmlformats.org/officeDocument/2006/relationships/image" Target="media/image769.png"/><Relationship Id="rId770" Type="http://schemas.openxmlformats.org/officeDocument/2006/relationships/image" Target="media/image770.png"/><Relationship Id="rId771" Type="http://schemas.openxmlformats.org/officeDocument/2006/relationships/image" Target="media/image771.png"/><Relationship Id="rId772" Type="http://schemas.openxmlformats.org/officeDocument/2006/relationships/image" Target="media/image772.png"/><Relationship Id="rId773" Type="http://schemas.openxmlformats.org/officeDocument/2006/relationships/image" Target="media/image773.png"/><Relationship Id="rId774" Type="http://schemas.openxmlformats.org/officeDocument/2006/relationships/image" Target="media/image774.png"/><Relationship Id="rId775" Type="http://schemas.openxmlformats.org/officeDocument/2006/relationships/image" Target="media/image775.png"/><Relationship Id="rId776" Type="http://schemas.openxmlformats.org/officeDocument/2006/relationships/image" Target="media/image776.png"/><Relationship Id="rId777" Type="http://schemas.openxmlformats.org/officeDocument/2006/relationships/image" Target="media/image777.png"/><Relationship Id="rId778" Type="http://schemas.openxmlformats.org/officeDocument/2006/relationships/image" Target="media/image778.png"/><Relationship Id="rId779" Type="http://schemas.openxmlformats.org/officeDocument/2006/relationships/image" Target="media/image779.png"/><Relationship Id="rId780" Type="http://schemas.openxmlformats.org/officeDocument/2006/relationships/image" Target="media/image780.png"/><Relationship Id="rId781" Type="http://schemas.openxmlformats.org/officeDocument/2006/relationships/image" Target="media/image781.png"/><Relationship Id="rId782" Type="http://schemas.openxmlformats.org/officeDocument/2006/relationships/image" Target="media/image782.png"/><Relationship Id="rId783" Type="http://schemas.openxmlformats.org/officeDocument/2006/relationships/image" Target="media/image783.png"/><Relationship Id="rId784" Type="http://schemas.openxmlformats.org/officeDocument/2006/relationships/image" Target="media/image784.png"/><Relationship Id="rId785" Type="http://schemas.openxmlformats.org/officeDocument/2006/relationships/image" Target="media/image785.png"/><Relationship Id="rId786" Type="http://schemas.openxmlformats.org/officeDocument/2006/relationships/image" Target="media/image786.png"/><Relationship Id="rId787" Type="http://schemas.openxmlformats.org/officeDocument/2006/relationships/image" Target="media/image787.png"/><Relationship Id="rId788" Type="http://schemas.openxmlformats.org/officeDocument/2006/relationships/image" Target="media/image788.png"/><Relationship Id="rId789" Type="http://schemas.openxmlformats.org/officeDocument/2006/relationships/image" Target="media/image789.png"/><Relationship Id="rId790" Type="http://schemas.openxmlformats.org/officeDocument/2006/relationships/image" Target="media/image790.png"/><Relationship Id="rId791" Type="http://schemas.openxmlformats.org/officeDocument/2006/relationships/image" Target="media/image791.png"/><Relationship Id="rId792" Type="http://schemas.openxmlformats.org/officeDocument/2006/relationships/image" Target="media/image792.png"/><Relationship Id="rId793" Type="http://schemas.openxmlformats.org/officeDocument/2006/relationships/image" Target="media/image793.png"/><Relationship Id="rId794" Type="http://schemas.openxmlformats.org/officeDocument/2006/relationships/image" Target="media/image794.png"/><Relationship Id="rId795" Type="http://schemas.openxmlformats.org/officeDocument/2006/relationships/image" Target="media/image795.png"/><Relationship Id="rId796" Type="http://schemas.openxmlformats.org/officeDocument/2006/relationships/image" Target="media/image796.png"/><Relationship Id="rId797" Type="http://schemas.openxmlformats.org/officeDocument/2006/relationships/image" Target="media/image797.png"/><Relationship Id="rId798" Type="http://schemas.openxmlformats.org/officeDocument/2006/relationships/image" Target="media/image798.png"/><Relationship Id="rId799" Type="http://schemas.openxmlformats.org/officeDocument/2006/relationships/image" Target="media/image799.png"/><Relationship Id="rId800" Type="http://schemas.openxmlformats.org/officeDocument/2006/relationships/image" Target="media/image800.png"/><Relationship Id="rId801" Type="http://schemas.openxmlformats.org/officeDocument/2006/relationships/image" Target="media/image801.png"/><Relationship Id="rId802" Type="http://schemas.openxmlformats.org/officeDocument/2006/relationships/image" Target="media/image802.png"/><Relationship Id="rId803" Type="http://schemas.openxmlformats.org/officeDocument/2006/relationships/image" Target="media/image8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Times New Roman"/>
        <a:cs typeface="Times New Roman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2026-06-15T07:21:52Z</dcterms:created>
  <dcterms:modified xsi:type="dcterms:W3CDTF">2026-06-15T07:21:52Z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